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A6C687" w14:textId="77777777" w:rsidR="007E4707" w:rsidRPr="00C40811" w:rsidRDefault="007E4707" w:rsidP="007E4707">
      <w:pPr>
        <w:pStyle w:val="NoSpacing"/>
        <w:jc w:val="center"/>
        <w:rPr>
          <w:b/>
          <w:bCs/>
          <w:color w:val="632423" w:themeColor="accent2" w:themeShade="80"/>
          <w:sz w:val="22"/>
          <w:szCs w:val="22"/>
        </w:rPr>
      </w:pPr>
      <w:r w:rsidRPr="00C40811">
        <w:rPr>
          <w:rFonts w:ascii="Algerian" w:hAnsi="Algerian"/>
          <w:b/>
          <w:bCs/>
          <w:color w:val="632423" w:themeColor="accent2" w:themeShade="80"/>
          <w:sz w:val="32"/>
          <w:szCs w:val="32"/>
        </w:rPr>
        <w:t>THE WARNING NO ONE IS FULLY READY FOR</w:t>
      </w:r>
    </w:p>
    <w:p w14:paraId="351B0727" w14:textId="77777777" w:rsidR="007E4707" w:rsidRPr="00C40811" w:rsidRDefault="007E4707" w:rsidP="007E4707">
      <w:pPr>
        <w:pStyle w:val="NoSpacing"/>
        <w:jc w:val="center"/>
        <w:rPr>
          <w:sz w:val="22"/>
          <w:szCs w:val="22"/>
        </w:rPr>
      </w:pPr>
    </w:p>
    <w:p w14:paraId="68EE4266" w14:textId="77777777" w:rsidR="007E4707" w:rsidRPr="00C40811" w:rsidRDefault="007E4707" w:rsidP="007E4707">
      <w:pPr>
        <w:pStyle w:val="NoSpacing"/>
        <w:rPr>
          <w:sz w:val="22"/>
          <w:szCs w:val="22"/>
        </w:rPr>
      </w:pPr>
      <w:r w:rsidRPr="00C40811">
        <w:rPr>
          <w:sz w:val="22"/>
          <w:szCs w:val="22"/>
        </w:rPr>
        <w:t xml:space="preserve">     Numbing true news is now coming at us by Yahuwah’s watchmen. Public news is putting the blame on the wrong nation – deluding the American people into believing America is good, Russia is bad. </w:t>
      </w:r>
      <w:proofErr w:type="gramStart"/>
      <w:r w:rsidRPr="00C40811">
        <w:rPr>
          <w:sz w:val="22"/>
          <w:szCs w:val="22"/>
        </w:rPr>
        <w:t>Thus</w:t>
      </w:r>
      <w:proofErr w:type="gramEnd"/>
      <w:r w:rsidRPr="00C40811">
        <w:rPr>
          <w:sz w:val="22"/>
          <w:szCs w:val="22"/>
        </w:rPr>
        <w:t xml:space="preserve"> deceiving the people as to the resulting mass elimination of multi-millions of people. A major sacrifice is being demanded by Lucifer </w:t>
      </w:r>
      <w:proofErr w:type="gramStart"/>
      <w:r w:rsidRPr="00C40811">
        <w:rPr>
          <w:sz w:val="22"/>
          <w:szCs w:val="22"/>
        </w:rPr>
        <w:t>in order to</w:t>
      </w:r>
      <w:proofErr w:type="gramEnd"/>
      <w:r w:rsidRPr="00C40811">
        <w:rPr>
          <w:sz w:val="22"/>
          <w:szCs w:val="22"/>
        </w:rPr>
        <w:t xml:space="preserve"> bring to power the “anti-messiah,” “Beast,” world ruler, under his authority. America has approximately 340 million, and even by Rockefeller’s Deagle Report, an estimated 240 million must die quickly, while the others die as the days go on by many means. This has been planned for decades. Now it is all being brought forth.</w:t>
      </w:r>
    </w:p>
    <w:p w14:paraId="17763E17" w14:textId="77777777" w:rsidR="007E4707" w:rsidRPr="00C40811" w:rsidRDefault="007E4707" w:rsidP="007E4707">
      <w:pPr>
        <w:pStyle w:val="NoSpacing"/>
        <w:rPr>
          <w:sz w:val="22"/>
          <w:szCs w:val="22"/>
        </w:rPr>
      </w:pPr>
      <w:r w:rsidRPr="00C40811">
        <w:rPr>
          <w:sz w:val="22"/>
          <w:szCs w:val="22"/>
        </w:rPr>
        <w:t xml:space="preserve">     I’ve been a world traveler for approximately 30 years. I’ve lived in other nations that are now in terrible deadly turmoil for no reason of their own – nations tormented and prodded by Lucifer’s </w:t>
      </w:r>
      <w:proofErr w:type="gramStart"/>
      <w:r w:rsidRPr="00C40811">
        <w:rPr>
          <w:sz w:val="22"/>
          <w:szCs w:val="22"/>
        </w:rPr>
        <w:t>chief controlled</w:t>
      </w:r>
      <w:proofErr w:type="gramEnd"/>
      <w:r w:rsidRPr="00C40811">
        <w:rPr>
          <w:sz w:val="22"/>
          <w:szCs w:val="22"/>
        </w:rPr>
        <w:t xml:space="preserve"> nations. I understand step by step how evil has taken over and lies prevail. The evil is made to look good while the good is made to look evil. (</w:t>
      </w:r>
      <w:r w:rsidRPr="00C40811">
        <w:rPr>
          <w:b/>
          <w:bCs/>
          <w:sz w:val="22"/>
          <w:szCs w:val="22"/>
        </w:rPr>
        <w:t>Isaiah 5:20</w:t>
      </w:r>
      <w:r w:rsidRPr="00C40811">
        <w:rPr>
          <w:sz w:val="22"/>
          <w:szCs w:val="22"/>
        </w:rPr>
        <w:t xml:space="preserve">) Only those who know how to discern by the Spirit of Yahuwah are united in total truth. </w:t>
      </w:r>
    </w:p>
    <w:p w14:paraId="2E38B593" w14:textId="77777777" w:rsidR="007E4707" w:rsidRPr="00C40811" w:rsidRDefault="007E4707" w:rsidP="007E4707">
      <w:pPr>
        <w:pStyle w:val="NoSpacing"/>
        <w:rPr>
          <w:sz w:val="22"/>
          <w:szCs w:val="22"/>
        </w:rPr>
      </w:pPr>
      <w:r w:rsidRPr="00C40811">
        <w:rPr>
          <w:sz w:val="22"/>
          <w:szCs w:val="22"/>
        </w:rPr>
        <w:t xml:space="preserve">     I understand the mind-set, the ways, the cultures of many nations. I know who speaks the truth directly without any deceit involved and who is so deceitful that they cannot speak the truth about anything. All is confirmed. I do not go by opinions - others or mine. I go by only the words of Yahuwah and Yahushua – Elohim – who cannot lie. I hope that is you too!</w:t>
      </w:r>
    </w:p>
    <w:p w14:paraId="509A8B3D" w14:textId="77777777" w:rsidR="007E4707" w:rsidRPr="00C40811" w:rsidRDefault="007E4707" w:rsidP="007E4707">
      <w:pPr>
        <w:pStyle w:val="NoSpacing"/>
        <w:rPr>
          <w:sz w:val="22"/>
          <w:szCs w:val="22"/>
        </w:rPr>
      </w:pPr>
      <w:r w:rsidRPr="00C40811">
        <w:rPr>
          <w:sz w:val="22"/>
          <w:szCs w:val="22"/>
        </w:rPr>
        <w:t xml:space="preserve">     I’ve been reporting on the travesty of how Russia has been step-by-step manipulated into this present scenario which they tried hard to fight against from the beginning, only to be mocked and laughed at. Now it has “hit the fan” and the result is going to be what will make the world government leadership very happy, Lucifer and his fallen angels happy, and leave the rest of the world in great grief. </w:t>
      </w:r>
    </w:p>
    <w:p w14:paraId="53DC7DE6" w14:textId="77777777" w:rsidR="007E4707" w:rsidRPr="00C40811" w:rsidRDefault="007E4707" w:rsidP="007E4707">
      <w:pPr>
        <w:pStyle w:val="NoSpacing"/>
        <w:rPr>
          <w:sz w:val="22"/>
          <w:szCs w:val="22"/>
        </w:rPr>
      </w:pPr>
      <w:r w:rsidRPr="00C40811">
        <w:rPr>
          <w:sz w:val="22"/>
          <w:szCs w:val="22"/>
        </w:rPr>
        <w:t xml:space="preserve">      The U.S., the U.K., and NATO nations are about to get what they’ve worked so hard to get – especially the U.S. Israel is about to get what they’ve so hard to get by provoking Iran inside Syria for several years - now inside Iran itself. </w:t>
      </w:r>
    </w:p>
    <w:p w14:paraId="4CD6B91F" w14:textId="77777777" w:rsidR="007E4707" w:rsidRPr="00C40811" w:rsidRDefault="007E4707" w:rsidP="007E4707">
      <w:pPr>
        <w:pStyle w:val="NoSpacing"/>
        <w:rPr>
          <w:sz w:val="22"/>
          <w:szCs w:val="22"/>
        </w:rPr>
      </w:pPr>
      <w:r w:rsidRPr="00C40811">
        <w:rPr>
          <w:sz w:val="22"/>
          <w:szCs w:val="22"/>
        </w:rPr>
        <w:t xml:space="preserve">     President still, Barak Obama, is going to get what he’s worked so hard to get. As the U.N. stated it, right now, Obama is in his third term as President of the U.S. and working on his 4</w:t>
      </w:r>
      <w:r w:rsidRPr="00C40811">
        <w:rPr>
          <w:sz w:val="22"/>
          <w:szCs w:val="22"/>
          <w:vertAlign w:val="superscript"/>
        </w:rPr>
        <w:t>th</w:t>
      </w:r>
      <w:r w:rsidRPr="00C40811">
        <w:rPr>
          <w:sz w:val="22"/>
          <w:szCs w:val="22"/>
        </w:rPr>
        <w:t xml:space="preserve"> term. Yes, he has been controlling things all along to the express goals of Lucifer.</w:t>
      </w:r>
    </w:p>
    <w:p w14:paraId="6488A88F" w14:textId="77777777" w:rsidR="007E4707" w:rsidRPr="00C40811" w:rsidRDefault="007E4707" w:rsidP="007E4707">
      <w:pPr>
        <w:pStyle w:val="NoSpacing"/>
        <w:rPr>
          <w:sz w:val="22"/>
          <w:szCs w:val="22"/>
        </w:rPr>
      </w:pPr>
      <w:r w:rsidRPr="00C40811">
        <w:rPr>
          <w:sz w:val="22"/>
          <w:szCs w:val="22"/>
        </w:rPr>
        <w:t xml:space="preserve">     So, without further comment, I want to share with you information from those in the highest of intel sources, and let you know where we are towards the goal of </w:t>
      </w:r>
      <w:proofErr w:type="gramStart"/>
      <w:r w:rsidRPr="00C40811">
        <w:rPr>
          <w:sz w:val="22"/>
          <w:szCs w:val="22"/>
        </w:rPr>
        <w:t>total destruction</w:t>
      </w:r>
      <w:proofErr w:type="gramEnd"/>
      <w:r w:rsidRPr="00C40811">
        <w:rPr>
          <w:sz w:val="22"/>
          <w:szCs w:val="22"/>
        </w:rPr>
        <w:t xml:space="preserve"> of America, the U.K., NATO/EU nations, and the world. </w:t>
      </w:r>
    </w:p>
    <w:p w14:paraId="69B76F08" w14:textId="77777777" w:rsidR="007E4707" w:rsidRPr="00C40811" w:rsidRDefault="007E4707" w:rsidP="007E4707">
      <w:pPr>
        <w:pStyle w:val="NoSpacing"/>
        <w:rPr>
          <w:sz w:val="22"/>
          <w:szCs w:val="22"/>
        </w:rPr>
      </w:pPr>
      <w:r w:rsidRPr="00C40811">
        <w:rPr>
          <w:sz w:val="22"/>
          <w:szCs w:val="22"/>
        </w:rPr>
        <w:t xml:space="preserve">     The “Beast” is on the earth ready to reign. He’s been here since around 2020. The temple in Jerusalem for him is being readied to the point where it can be put up quickly. Israel is being positioned for these final things too. </w:t>
      </w:r>
    </w:p>
    <w:p w14:paraId="3D2B7420" w14:textId="77777777" w:rsidR="007E4707" w:rsidRPr="00C40811" w:rsidRDefault="007E4707" w:rsidP="007E4707">
      <w:pPr>
        <w:pStyle w:val="NoSpacing"/>
        <w:rPr>
          <w:sz w:val="22"/>
          <w:szCs w:val="22"/>
        </w:rPr>
      </w:pPr>
      <w:r w:rsidRPr="00C40811">
        <w:rPr>
          <w:sz w:val="22"/>
          <w:szCs w:val="22"/>
        </w:rPr>
        <w:t xml:space="preserve">     Pray for the wonderful people in all these nations that they turn to the Savior, Yahushua, aka Jesus, Yeshua, Isa, etc., and receive forgiveness of sin and eternal life. The time is short for “repentance.” The door is shutting to life on planet earth in general. When Messiah returns few people will be alive on the earth as He’s said. </w:t>
      </w:r>
    </w:p>
    <w:p w14:paraId="4712D0E2" w14:textId="77777777" w:rsidR="007E4707" w:rsidRPr="00C40811" w:rsidRDefault="007E4707" w:rsidP="007E4707">
      <w:pPr>
        <w:pStyle w:val="NoSpacing"/>
        <w:rPr>
          <w:sz w:val="22"/>
          <w:szCs w:val="22"/>
        </w:rPr>
      </w:pPr>
      <w:r w:rsidRPr="00C40811">
        <w:rPr>
          <w:sz w:val="22"/>
          <w:szCs w:val="22"/>
        </w:rPr>
        <w:t xml:space="preserve">     I want to share with you from five reports, three in the last 48 hours by former FBI agent Hal Turner, a recent report from Steve Quayle and his extremely </w:t>
      </w:r>
      <w:r w:rsidRPr="00C40811">
        <w:rPr>
          <w:sz w:val="22"/>
          <w:szCs w:val="22"/>
        </w:rPr>
        <w:lastRenderedPageBreak/>
        <w:t xml:space="preserve">knowledgeable insider Intel reporter, and from a message/prophecy by Pastor Benjamin Faircloth of Ignited Church, Lavonia, Georgia. </w:t>
      </w:r>
    </w:p>
    <w:p w14:paraId="37E43F1A" w14:textId="77777777" w:rsidR="007E4707" w:rsidRPr="00C40811" w:rsidRDefault="007E4707" w:rsidP="007E4707">
      <w:pPr>
        <w:pStyle w:val="NoSpacing"/>
        <w:rPr>
          <w:sz w:val="22"/>
          <w:szCs w:val="22"/>
        </w:rPr>
      </w:pPr>
      <w:r w:rsidRPr="00C40811">
        <w:rPr>
          <w:sz w:val="22"/>
          <w:szCs w:val="22"/>
        </w:rPr>
        <w:t xml:space="preserve">      I’ve been reporting on Russia’s positioning on the East Coast, West Coast, in the Gulf and inside America, also on China’s near 3 million military men inside America, Iran’s supercells all over America, plus all the drug cartels, terrorist groups, and outside government operatives coming in through the southern U.S. border, many been in the U.S. for many years. </w:t>
      </w:r>
    </w:p>
    <w:p w14:paraId="4A55897C" w14:textId="77777777" w:rsidR="007E4707" w:rsidRPr="00C40811" w:rsidRDefault="007E4707" w:rsidP="007E4707">
      <w:pPr>
        <w:pStyle w:val="NoSpacing"/>
        <w:rPr>
          <w:sz w:val="22"/>
          <w:szCs w:val="22"/>
        </w:rPr>
      </w:pPr>
      <w:r w:rsidRPr="00C40811">
        <w:rPr>
          <w:sz w:val="22"/>
          <w:szCs w:val="22"/>
        </w:rPr>
        <w:t xml:space="preserve">     Russian President Valdimir Putin has begged the U.S. to stop aggressive action against his people over and over. Yet, the missiles keep flying into Russia from Ukraine. The lies that go forth from the news media in the U.S. are telling the people that Putin is bad, aggressive, and dangerous. Yet, he has pleaded with the U.S. for peace since it all started, and literally all he’s gotten is mockery, laughter, and continued lying in the U.S. news about he and his nation. </w:t>
      </w:r>
    </w:p>
    <w:p w14:paraId="4E8826FF" w14:textId="77777777" w:rsidR="007E4707" w:rsidRPr="00C40811" w:rsidRDefault="007E4707" w:rsidP="007E4707">
      <w:pPr>
        <w:pStyle w:val="NoSpacing"/>
        <w:rPr>
          <w:sz w:val="22"/>
          <w:szCs w:val="22"/>
        </w:rPr>
      </w:pPr>
      <w:r w:rsidRPr="00C40811">
        <w:rPr>
          <w:sz w:val="22"/>
          <w:szCs w:val="22"/>
        </w:rPr>
        <w:t xml:space="preserve">     Putin loves his nation. The DUMA is for the people. He did not want to enter Ukraine. Iran told Israel they did not want war – yet Israel for years has continually bombed Iranian sites inside Syria. Syria never wanted war. Barak Obama singlehandedly tore up the peace in a peaceful Middle East by bombing Syria for no reason, based on a blatant lie. Obama said he ordered Syria bombed to get rid of ISIS. Yet, ISIS is a U.S. C.I.A.-created terrorist group as are other terrorist groups. </w:t>
      </w:r>
    </w:p>
    <w:p w14:paraId="584CF361" w14:textId="77777777" w:rsidR="007E4707" w:rsidRPr="00C40811" w:rsidRDefault="007E4707" w:rsidP="007E4707">
      <w:pPr>
        <w:pStyle w:val="NoSpacing"/>
        <w:rPr>
          <w:sz w:val="22"/>
          <w:szCs w:val="22"/>
        </w:rPr>
      </w:pPr>
      <w:r w:rsidRPr="00C40811">
        <w:rPr>
          <w:sz w:val="22"/>
          <w:szCs w:val="22"/>
        </w:rPr>
        <w:t xml:space="preserve">     The U.S. viciously got rid of the good President of Ukraine and put the puppet Zelinski in power. It’s all been set up for a long time. Obama commanded Egyptian President Hosni Mubarak to step down as President. The C.I.A. staged a demonstration in Cairo with lots of people – not any of them were Egyptian. How do I know that? I was living in Jordan. I was in Cairo. I had Egyptian friends who told me what was happening there. I understand the trickery Obama did to destabilize the Middle East. I understand why America went into Iraq, starting war two times – it was all staged. The war with Afghanistan was to get rid of the Taliban who was burning America’s cocaine and heroin fields there.</w:t>
      </w:r>
    </w:p>
    <w:p w14:paraId="1B21BBEA" w14:textId="77777777" w:rsidR="007E4707" w:rsidRPr="00C40811" w:rsidRDefault="007E4707" w:rsidP="007E4707">
      <w:pPr>
        <w:pStyle w:val="NoSpacing"/>
        <w:rPr>
          <w:sz w:val="22"/>
          <w:szCs w:val="22"/>
        </w:rPr>
      </w:pPr>
      <w:r w:rsidRPr="00C40811">
        <w:rPr>
          <w:sz w:val="22"/>
          <w:szCs w:val="22"/>
        </w:rPr>
        <w:t xml:space="preserve">     Why did we attack anybody at any time? Where </w:t>
      </w:r>
      <w:proofErr w:type="gramStart"/>
      <w:r w:rsidRPr="00C40811">
        <w:rPr>
          <w:sz w:val="22"/>
          <w:szCs w:val="22"/>
        </w:rPr>
        <w:t>we being</w:t>
      </w:r>
      <w:proofErr w:type="gramEnd"/>
      <w:r w:rsidRPr="00C40811">
        <w:rPr>
          <w:sz w:val="22"/>
          <w:szCs w:val="22"/>
        </w:rPr>
        <w:t xml:space="preserve"> threatened? NO! U.S. Banker’s wars to get richer and richer. Even WWI and WWII were created by Americans, bankers for the most part. Thus, we took in, under Operation Paperclip, thousands of Nazi </w:t>
      </w:r>
      <w:proofErr w:type="spellStart"/>
      <w:r w:rsidRPr="00C40811">
        <w:rPr>
          <w:sz w:val="22"/>
          <w:szCs w:val="22"/>
        </w:rPr>
        <w:t>intelligencia</w:t>
      </w:r>
      <w:proofErr w:type="spellEnd"/>
      <w:r w:rsidRPr="00C40811">
        <w:rPr>
          <w:sz w:val="22"/>
          <w:szCs w:val="22"/>
        </w:rPr>
        <w:t xml:space="preserve">, to become leaders in key positions throughout America, and to learn how to do things like fragment children’s minds to be programmed to do evil. It’s all about the new world order as President George Bush, Sr. spoke so much about. It’s all about the plans of Lucifer being fulfilled. </w:t>
      </w:r>
    </w:p>
    <w:p w14:paraId="7832B428" w14:textId="77777777" w:rsidR="007E4707" w:rsidRPr="00C40811" w:rsidRDefault="007E4707" w:rsidP="007E4707">
      <w:pPr>
        <w:pStyle w:val="NoSpacing"/>
        <w:rPr>
          <w:sz w:val="22"/>
          <w:szCs w:val="22"/>
        </w:rPr>
      </w:pPr>
      <w:r w:rsidRPr="00C40811">
        <w:rPr>
          <w:sz w:val="22"/>
          <w:szCs w:val="22"/>
        </w:rPr>
        <w:t xml:space="preserve">     Once you know the truth, you’ll begin to see the reality of what is happening. The world ruler, “Beast,” empire leader of a new world order, is ready to reign. He’s here on earth now. Everything is being put in place. Only the U.S. </w:t>
      </w:r>
      <w:proofErr w:type="gramStart"/>
      <w:r w:rsidRPr="00C40811">
        <w:rPr>
          <w:sz w:val="22"/>
          <w:szCs w:val="22"/>
        </w:rPr>
        <w:t>has to</w:t>
      </w:r>
      <w:proofErr w:type="gramEnd"/>
      <w:r w:rsidRPr="00C40811">
        <w:rPr>
          <w:sz w:val="22"/>
          <w:szCs w:val="22"/>
        </w:rPr>
        <w:t xml:space="preserve"> be destroyed totally and taken out of the world picture. First up, it was a Christian nation. Second, most all citizens have lineage back to the 13 tribes of Jacob, especially the 10 northern tribes – same with the U.K., same with the E.U. Lucifer wants anything to do with Yahuwah and Yahushua destroyed!</w:t>
      </w:r>
    </w:p>
    <w:p w14:paraId="4C364C8E" w14:textId="77777777" w:rsidR="007E4707" w:rsidRPr="00C40811" w:rsidRDefault="007E4707" w:rsidP="007E4707">
      <w:pPr>
        <w:pStyle w:val="NoSpacing"/>
        <w:rPr>
          <w:sz w:val="22"/>
          <w:szCs w:val="22"/>
        </w:rPr>
      </w:pPr>
      <w:r w:rsidRPr="00C40811">
        <w:rPr>
          <w:sz w:val="22"/>
          <w:szCs w:val="22"/>
        </w:rPr>
        <w:t xml:space="preserve">     Lucifer wants all whose lineage goes back to Abraham, Isaac, and Jacob, eliminated first up. He wants all human beings dead – all whose are in the likeness of Yahuwah and Yahushua. As we read from </w:t>
      </w:r>
      <w:r w:rsidRPr="00C40811">
        <w:rPr>
          <w:i/>
          <w:iCs/>
          <w:sz w:val="22"/>
          <w:szCs w:val="22"/>
        </w:rPr>
        <w:t>Revelation</w:t>
      </w:r>
      <w:r w:rsidRPr="00C40811">
        <w:rPr>
          <w:sz w:val="22"/>
          <w:szCs w:val="22"/>
        </w:rPr>
        <w:t xml:space="preserve">, when Messiah </w:t>
      </w:r>
      <w:proofErr w:type="gramStart"/>
      <w:r w:rsidRPr="00C40811">
        <w:rPr>
          <w:sz w:val="22"/>
          <w:szCs w:val="22"/>
        </w:rPr>
        <w:t>returns</w:t>
      </w:r>
      <w:proofErr w:type="gramEnd"/>
      <w:r w:rsidRPr="00C40811">
        <w:rPr>
          <w:sz w:val="22"/>
          <w:szCs w:val="22"/>
        </w:rPr>
        <w:t xml:space="preserve"> He will find very few humans left in human bodies, and of those few, He asks: “Will I find faith on the earth?” Is anyone that is still alive a believer in Him?</w:t>
      </w:r>
    </w:p>
    <w:p w14:paraId="5A23BE53" w14:textId="77777777" w:rsidR="007E4707" w:rsidRPr="00C40811" w:rsidRDefault="007E4707" w:rsidP="007E4707">
      <w:pPr>
        <w:pStyle w:val="NoSpacing"/>
        <w:rPr>
          <w:sz w:val="22"/>
          <w:szCs w:val="22"/>
        </w:rPr>
      </w:pPr>
      <w:r w:rsidRPr="00C40811">
        <w:rPr>
          <w:sz w:val="22"/>
          <w:szCs w:val="22"/>
        </w:rPr>
        <w:t xml:space="preserve">     Russia has the most powerful military and weaponry on earth. China has pledged to join with Russia. China and Iran are stationed all over the U.S. And North Korea is positioned to fire into the U.S. as well. </w:t>
      </w:r>
    </w:p>
    <w:p w14:paraId="28494EB8" w14:textId="77777777" w:rsidR="007E4707" w:rsidRPr="00C40811" w:rsidRDefault="007E4707" w:rsidP="007E4707">
      <w:pPr>
        <w:pStyle w:val="NoSpacing"/>
        <w:rPr>
          <w:sz w:val="22"/>
          <w:szCs w:val="22"/>
        </w:rPr>
      </w:pPr>
      <w:r w:rsidRPr="00C40811">
        <w:rPr>
          <w:sz w:val="22"/>
          <w:szCs w:val="22"/>
        </w:rPr>
        <w:t xml:space="preserve">     Putin has pleaded with the U.S. to stop provoking them by using Ukraine to do it – sending in bombs inside Russia quite a bit lately. The big deal is that the U.S. is taking the warnings by Russia to back off as a joke – literally laughing at it.</w:t>
      </w:r>
    </w:p>
    <w:p w14:paraId="1F5DB725" w14:textId="77777777" w:rsidR="007E4707" w:rsidRPr="00C40811" w:rsidRDefault="007E4707" w:rsidP="007E4707">
      <w:pPr>
        <w:pStyle w:val="NoSpacing"/>
        <w:rPr>
          <w:sz w:val="22"/>
          <w:szCs w:val="22"/>
        </w:rPr>
      </w:pPr>
      <w:r w:rsidRPr="00C40811">
        <w:rPr>
          <w:sz w:val="22"/>
          <w:szCs w:val="22"/>
        </w:rPr>
        <w:t xml:space="preserve">However, Russia is serious. They don’t play games; they don’t mock. They are known to be straight-forward truthful in what they say – no deceit. </w:t>
      </w:r>
    </w:p>
    <w:p w14:paraId="6947D929" w14:textId="77777777" w:rsidR="007E4707" w:rsidRPr="00C40811" w:rsidRDefault="007E4707" w:rsidP="007E4707">
      <w:pPr>
        <w:pStyle w:val="NoSpacing"/>
        <w:rPr>
          <w:sz w:val="22"/>
          <w:szCs w:val="22"/>
        </w:rPr>
      </w:pPr>
      <w:r w:rsidRPr="00C40811">
        <w:rPr>
          <w:sz w:val="22"/>
          <w:szCs w:val="22"/>
        </w:rPr>
        <w:t xml:space="preserve">     Ukraine is almost </w:t>
      </w:r>
      <w:proofErr w:type="gramStart"/>
      <w:r w:rsidRPr="00C40811">
        <w:rPr>
          <w:sz w:val="22"/>
          <w:szCs w:val="22"/>
        </w:rPr>
        <w:t>totally destroyed</w:t>
      </w:r>
      <w:proofErr w:type="gramEnd"/>
      <w:r w:rsidRPr="00C40811">
        <w:rPr>
          <w:sz w:val="22"/>
          <w:szCs w:val="22"/>
        </w:rPr>
        <w:t>! The U.S. news is not telling that! Yet the U.S. is giving them weapons to fire into Russia. Ukraine asked for “long range” weapons to fire into Russia. America has supplied them with these long-range missiles – NOW they’re inside Ukraine. The U.S. made F-16 fighter jets have been put in Ukraine for nuking Russia. Yet, the U.S. has no idea, or maybe they do, of the tremendous superiority of Russia, China, Iran, and North Korea.</w:t>
      </w:r>
    </w:p>
    <w:p w14:paraId="0462E81E" w14:textId="77777777" w:rsidR="007E4707" w:rsidRPr="00C40811" w:rsidRDefault="007E4707" w:rsidP="007E4707">
      <w:pPr>
        <w:pStyle w:val="NoSpacing"/>
        <w:rPr>
          <w:sz w:val="22"/>
          <w:szCs w:val="22"/>
        </w:rPr>
      </w:pPr>
      <w:r w:rsidRPr="00C40811">
        <w:rPr>
          <w:sz w:val="22"/>
          <w:szCs w:val="22"/>
        </w:rPr>
        <w:t xml:space="preserve">      Now here we go: </w:t>
      </w:r>
      <w:r w:rsidRPr="00C40811">
        <w:rPr>
          <w:b/>
          <w:bCs/>
          <w:sz w:val="22"/>
          <w:szCs w:val="22"/>
        </w:rPr>
        <w:t>Article 1</w:t>
      </w:r>
      <w:r w:rsidRPr="00C40811">
        <w:rPr>
          <w:sz w:val="22"/>
          <w:szCs w:val="22"/>
        </w:rPr>
        <w:t xml:space="preserve">: From an article by Hal Turner, “Russia to Increase Military to 2389 </w:t>
      </w:r>
      <w:proofErr w:type="gramStart"/>
      <w:r w:rsidRPr="00C40811">
        <w:rPr>
          <w:sz w:val="22"/>
          <w:szCs w:val="22"/>
        </w:rPr>
        <w:t>Million</w:t>
      </w:r>
      <w:proofErr w:type="gramEnd"/>
      <w:r w:rsidRPr="00C40811">
        <w:rPr>
          <w:sz w:val="22"/>
          <w:szCs w:val="22"/>
        </w:rPr>
        <w:t xml:space="preserve"> Men,” September 16, 2024.     </w:t>
      </w:r>
    </w:p>
    <w:p w14:paraId="616F81CA" w14:textId="77777777" w:rsidR="007E4707" w:rsidRPr="00C40811" w:rsidRDefault="007E4707" w:rsidP="007E4707">
      <w:pPr>
        <w:pStyle w:val="NoSpacing"/>
        <w:rPr>
          <w:sz w:val="22"/>
          <w:szCs w:val="22"/>
        </w:rPr>
      </w:pPr>
      <w:r w:rsidRPr="00C40811">
        <w:rPr>
          <w:sz w:val="22"/>
          <w:szCs w:val="22"/>
        </w:rPr>
        <w:t xml:space="preserve">     </w:t>
      </w:r>
      <w:r w:rsidRPr="00C40811">
        <w:rPr>
          <w:b/>
          <w:bCs/>
          <w:sz w:val="22"/>
          <w:szCs w:val="22"/>
        </w:rPr>
        <w:t>Article 2</w:t>
      </w:r>
      <w:r w:rsidRPr="00C40811">
        <w:rPr>
          <w:sz w:val="22"/>
          <w:szCs w:val="22"/>
        </w:rPr>
        <w:t xml:space="preserve"> by Hal Turner: “Russia Nuclear Subs Surrounded the UK”</w:t>
      </w:r>
    </w:p>
    <w:p w14:paraId="0DD319BF" w14:textId="77777777" w:rsidR="007E4707" w:rsidRPr="00C40811" w:rsidRDefault="007E4707" w:rsidP="007E4707">
      <w:pPr>
        <w:pStyle w:val="NoSpacing"/>
        <w:rPr>
          <w:sz w:val="22"/>
          <w:szCs w:val="22"/>
        </w:rPr>
      </w:pPr>
      <w:r w:rsidRPr="00C40811">
        <w:rPr>
          <w:sz w:val="22"/>
          <w:szCs w:val="22"/>
        </w:rPr>
        <w:t xml:space="preserve">     </w:t>
      </w:r>
      <w:r w:rsidRPr="00C40811">
        <w:rPr>
          <w:b/>
          <w:bCs/>
          <w:sz w:val="22"/>
          <w:szCs w:val="22"/>
        </w:rPr>
        <w:t>Article 3</w:t>
      </w:r>
      <w:r w:rsidRPr="00C40811">
        <w:rPr>
          <w:sz w:val="22"/>
          <w:szCs w:val="22"/>
        </w:rPr>
        <w:t xml:space="preserve"> by Hal Turner: “U.S. Military Flight Over USA Historic – Never Seen Before” (September 16, 2024). Pictures included …  </w:t>
      </w:r>
    </w:p>
    <w:p w14:paraId="768F756C" w14:textId="77777777" w:rsidR="007E4707" w:rsidRPr="00C40811" w:rsidRDefault="007E4707" w:rsidP="007E4707">
      <w:pPr>
        <w:pStyle w:val="NoSpacing"/>
        <w:rPr>
          <w:sz w:val="22"/>
          <w:szCs w:val="22"/>
        </w:rPr>
      </w:pPr>
      <w:r w:rsidRPr="00C40811">
        <w:rPr>
          <w:sz w:val="22"/>
          <w:szCs w:val="22"/>
        </w:rPr>
        <w:t xml:space="preserve">     </w:t>
      </w:r>
      <w:r w:rsidRPr="00C40811">
        <w:rPr>
          <w:b/>
          <w:bCs/>
          <w:sz w:val="22"/>
          <w:szCs w:val="22"/>
        </w:rPr>
        <w:t>#4:</w:t>
      </w:r>
      <w:r w:rsidRPr="00C40811">
        <w:rPr>
          <w:sz w:val="22"/>
          <w:szCs w:val="22"/>
        </w:rPr>
        <w:t xml:space="preserve"> Notes from Steve Quayle’s Briefing: “America Is Pushing Russia </w:t>
      </w:r>
      <w:proofErr w:type="gramStart"/>
      <w:r w:rsidRPr="00C40811">
        <w:rPr>
          <w:sz w:val="22"/>
          <w:szCs w:val="22"/>
        </w:rPr>
        <w:t>Into</w:t>
      </w:r>
      <w:proofErr w:type="gramEnd"/>
      <w:r w:rsidRPr="00C40811">
        <w:rPr>
          <w:sz w:val="22"/>
          <w:szCs w:val="22"/>
        </w:rPr>
        <w:t xml:space="preserve"> All-Our Nuclear War, September 15, 2024:</w:t>
      </w:r>
    </w:p>
    <w:p w14:paraId="7898A38C" w14:textId="77777777" w:rsidR="007E4707" w:rsidRPr="00C40811" w:rsidRDefault="007E4707" w:rsidP="007E4707">
      <w:pPr>
        <w:pStyle w:val="NoSpacing"/>
        <w:rPr>
          <w:sz w:val="22"/>
          <w:szCs w:val="22"/>
        </w:rPr>
      </w:pPr>
      <w:r w:rsidRPr="00C40811">
        <w:rPr>
          <w:sz w:val="22"/>
          <w:szCs w:val="22"/>
        </w:rPr>
        <w:t xml:space="preserve">     </w:t>
      </w:r>
      <w:r w:rsidRPr="00C40811">
        <w:rPr>
          <w:b/>
          <w:bCs/>
          <w:sz w:val="22"/>
          <w:szCs w:val="22"/>
        </w:rPr>
        <w:t>#5</w:t>
      </w:r>
      <w:r w:rsidRPr="00C40811">
        <w:rPr>
          <w:sz w:val="22"/>
          <w:szCs w:val="22"/>
        </w:rPr>
        <w:t>: Notes from Pastor Benjamin Faircloth’s sermon September 15, 2024 “This is Not a Joke.” I give you the prophecy from Yahuwah that Pastor gave.</w:t>
      </w:r>
    </w:p>
    <w:p w14:paraId="12C720AE" w14:textId="77777777" w:rsidR="007E4707" w:rsidRPr="00C40811" w:rsidRDefault="007E4707" w:rsidP="007E4707">
      <w:pPr>
        <w:pStyle w:val="NoSpacing"/>
        <w:rPr>
          <w:sz w:val="22"/>
          <w:szCs w:val="22"/>
        </w:rPr>
      </w:pPr>
      <w:r w:rsidRPr="00C40811">
        <w:rPr>
          <w:sz w:val="22"/>
          <w:szCs w:val="22"/>
        </w:rPr>
        <w:t xml:space="preserve">        </w:t>
      </w:r>
    </w:p>
    <w:p w14:paraId="7C3D7F8F" w14:textId="77777777" w:rsidR="007E4707" w:rsidRPr="00C40811" w:rsidRDefault="007E4707" w:rsidP="007E4707">
      <w:pPr>
        <w:pStyle w:val="NoSpacing"/>
        <w:rPr>
          <w:sz w:val="22"/>
          <w:szCs w:val="22"/>
        </w:rPr>
      </w:pPr>
      <w:r w:rsidRPr="00C40811">
        <w:rPr>
          <w:sz w:val="22"/>
          <w:szCs w:val="22"/>
        </w:rPr>
        <w:t xml:space="preserve">From </w:t>
      </w:r>
      <w:r w:rsidRPr="00C40811">
        <w:rPr>
          <w:b/>
          <w:bCs/>
          <w:sz w:val="22"/>
          <w:szCs w:val="22"/>
        </w:rPr>
        <w:t>Article I</w:t>
      </w:r>
      <w:r w:rsidRPr="00C40811">
        <w:rPr>
          <w:sz w:val="22"/>
          <w:szCs w:val="22"/>
        </w:rPr>
        <w:t>: “</w:t>
      </w:r>
      <w:r w:rsidRPr="00C40811">
        <w:rPr>
          <w:b/>
          <w:bCs/>
          <w:sz w:val="22"/>
          <w:szCs w:val="22"/>
        </w:rPr>
        <w:t xml:space="preserve">Russia to Increase Military to 2389 </w:t>
      </w:r>
      <w:proofErr w:type="gramStart"/>
      <w:r w:rsidRPr="00C40811">
        <w:rPr>
          <w:b/>
          <w:bCs/>
          <w:sz w:val="22"/>
          <w:szCs w:val="22"/>
        </w:rPr>
        <w:t>Million</w:t>
      </w:r>
      <w:proofErr w:type="gramEnd"/>
      <w:r w:rsidRPr="00C40811">
        <w:rPr>
          <w:sz w:val="22"/>
          <w:szCs w:val="22"/>
        </w:rPr>
        <w:t xml:space="preserve">: “In a shocking and completely unexpected move, Russian President Vladimir Putin just signed a Decree increasing the size of the Russian Army to 2,389 Million men. … This is a staggering change in the size of Russia’s standing army. How big a staggering change? [he posted a chart of the size of armies in other nations] China has 2,000 million, India 1,450 million, the U.S. 1 390 million, North Korea 1, 200 </w:t>
      </w:r>
      <w:proofErr w:type="spellStart"/>
      <w:proofErr w:type="gramStart"/>
      <w:r w:rsidRPr="00C40811">
        <w:rPr>
          <w:sz w:val="22"/>
          <w:szCs w:val="22"/>
        </w:rPr>
        <w:t>millions</w:t>
      </w:r>
      <w:proofErr w:type="spellEnd"/>
      <w:proofErr w:type="gramEnd"/>
      <w:r w:rsidRPr="00C40811">
        <w:rPr>
          <w:sz w:val="22"/>
          <w:szCs w:val="22"/>
        </w:rPr>
        <w:t xml:space="preserve"> and on and on. He concludes with this: “</w:t>
      </w:r>
      <w:r w:rsidRPr="00C40811">
        <w:rPr>
          <w:b/>
          <w:bCs/>
          <w:sz w:val="22"/>
          <w:szCs w:val="22"/>
        </w:rPr>
        <w:t>With the stroke of his pen, Vladimir Putin just ordered the creation of what will be the largest army on earth</w:t>
      </w:r>
      <w:r w:rsidRPr="00C40811">
        <w:rPr>
          <w:sz w:val="22"/>
          <w:szCs w:val="22"/>
        </w:rPr>
        <w:t xml:space="preserve">.” </w:t>
      </w:r>
    </w:p>
    <w:p w14:paraId="5E5394AC" w14:textId="77777777" w:rsidR="007E4707" w:rsidRPr="00C40811" w:rsidRDefault="007E4707" w:rsidP="007E4707">
      <w:pPr>
        <w:pStyle w:val="NoSpacing"/>
        <w:rPr>
          <w:sz w:val="22"/>
          <w:szCs w:val="22"/>
        </w:rPr>
      </w:pPr>
      <w:r w:rsidRPr="00C40811">
        <w:rPr>
          <w:sz w:val="22"/>
          <w:szCs w:val="22"/>
        </w:rPr>
        <w:t xml:space="preserve"> </w:t>
      </w:r>
    </w:p>
    <w:p w14:paraId="477B70E9" w14:textId="77777777" w:rsidR="007E4707" w:rsidRPr="00C40811" w:rsidRDefault="007E4707" w:rsidP="007E4707">
      <w:pPr>
        <w:pStyle w:val="NoSpacing"/>
        <w:rPr>
          <w:sz w:val="22"/>
          <w:szCs w:val="22"/>
        </w:rPr>
      </w:pPr>
      <w:r w:rsidRPr="00C40811">
        <w:rPr>
          <w:b/>
          <w:bCs/>
          <w:sz w:val="22"/>
          <w:szCs w:val="22"/>
        </w:rPr>
        <w:t>Article II</w:t>
      </w:r>
      <w:r w:rsidRPr="00C40811">
        <w:rPr>
          <w:sz w:val="22"/>
          <w:szCs w:val="22"/>
        </w:rPr>
        <w:t>: “</w:t>
      </w:r>
      <w:r w:rsidRPr="00C40811">
        <w:rPr>
          <w:b/>
          <w:bCs/>
          <w:sz w:val="22"/>
          <w:szCs w:val="22"/>
        </w:rPr>
        <w:t>Russia’s Nuclear Subs Surrounded the UK</w:t>
      </w:r>
      <w:r w:rsidRPr="00C40811">
        <w:rPr>
          <w:sz w:val="22"/>
          <w:szCs w:val="22"/>
        </w:rPr>
        <w:t>” September 16, 2024.</w:t>
      </w:r>
    </w:p>
    <w:p w14:paraId="65A78018" w14:textId="77777777" w:rsidR="007E4707" w:rsidRPr="00C40811" w:rsidRDefault="007E4707" w:rsidP="007E4707">
      <w:pPr>
        <w:pStyle w:val="NoSpacing"/>
        <w:rPr>
          <w:sz w:val="22"/>
          <w:szCs w:val="22"/>
        </w:rPr>
      </w:pPr>
      <w:r w:rsidRPr="00C40811">
        <w:rPr>
          <w:noProof/>
          <w:sz w:val="22"/>
          <w:szCs w:val="22"/>
        </w:rPr>
        <w:drawing>
          <wp:inline distT="0" distB="0" distL="0" distR="0" wp14:anchorId="4745C44A" wp14:editId="5A8824B8">
            <wp:extent cx="2788920" cy="1856232"/>
            <wp:effectExtent l="0" t="0" r="0" b="0"/>
            <wp:docPr id="1078335795" name="Picture 6" descr="Russian Nuclear Submarines Have Surrounded The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ussian Nuclear Submarines Have Surrounded The United Kingd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8920" cy="1856232"/>
                    </a:xfrm>
                    <a:prstGeom prst="rect">
                      <a:avLst/>
                    </a:prstGeom>
                    <a:noFill/>
                    <a:ln>
                      <a:noFill/>
                    </a:ln>
                  </pic:spPr>
                </pic:pic>
              </a:graphicData>
            </a:graphic>
          </wp:inline>
        </w:drawing>
      </w:r>
    </w:p>
    <w:p w14:paraId="65EA16AC" w14:textId="77777777" w:rsidR="007E4707" w:rsidRPr="00C40811" w:rsidRDefault="007E4707" w:rsidP="007E4707">
      <w:pPr>
        <w:pStyle w:val="NoSpacing"/>
        <w:rPr>
          <w:sz w:val="22"/>
          <w:szCs w:val="22"/>
        </w:rPr>
      </w:pPr>
      <w:r w:rsidRPr="00C40811">
        <w:rPr>
          <w:b/>
          <w:bCs/>
          <w:sz w:val="22"/>
          <w:szCs w:val="22"/>
        </w:rPr>
        <w:t xml:space="preserve">“This was the same day that British Prime Minister Kier Starmer departed the UK for a meeting with Joe Biden in Washington, DC, to discuss granting permission to Ukraine, to attack Russia with west-supplied, long-range missiles. </w:t>
      </w:r>
      <w:r w:rsidRPr="00C40811">
        <w:rPr>
          <w:sz w:val="22"/>
          <w:szCs w:val="22"/>
        </w:rPr>
        <w:t xml:space="preserve">According to the authoritative military expert Mikhail </w:t>
      </w:r>
      <w:proofErr w:type="spellStart"/>
      <w:r w:rsidRPr="00C40811">
        <w:rPr>
          <w:sz w:val="22"/>
          <w:szCs w:val="22"/>
        </w:rPr>
        <w:t>Khodarnock</w:t>
      </w:r>
      <w:proofErr w:type="spellEnd"/>
      <w:r w:rsidRPr="00C40811">
        <w:rPr>
          <w:sz w:val="22"/>
          <w:szCs w:val="22"/>
        </w:rPr>
        <w:t xml:space="preserve">, </w:t>
      </w:r>
      <w:r w:rsidRPr="00C40811">
        <w:rPr>
          <w:b/>
          <w:bCs/>
          <w:sz w:val="22"/>
          <w:szCs w:val="22"/>
        </w:rPr>
        <w:t xml:space="preserve">these submarines left their home port and headed to the Atlantic Ocean for a reason, especially considering the fact this happened at the very moment the West began to declare it would allow Ukraine to use western-supplied, long-range, weapons against military installations inside Russia. </w:t>
      </w:r>
      <w:proofErr w:type="spellStart"/>
      <w:r w:rsidRPr="00C40811">
        <w:rPr>
          <w:b/>
          <w:bCs/>
          <w:sz w:val="22"/>
          <w:szCs w:val="22"/>
        </w:rPr>
        <w:t>Shodarnock</w:t>
      </w:r>
      <w:proofErr w:type="spellEnd"/>
      <w:r w:rsidRPr="00C40811">
        <w:rPr>
          <w:b/>
          <w:bCs/>
          <w:sz w:val="22"/>
          <w:szCs w:val="22"/>
        </w:rPr>
        <w:t xml:space="preserve"> expressed confidence that these nuclear submarines are already off the </w:t>
      </w:r>
      <w:proofErr w:type="gramStart"/>
      <w:r w:rsidRPr="00C40811">
        <w:rPr>
          <w:b/>
          <w:bCs/>
          <w:sz w:val="22"/>
          <w:szCs w:val="22"/>
        </w:rPr>
        <w:t>coasts</w:t>
      </w:r>
      <w:proofErr w:type="gramEnd"/>
      <w:r w:rsidRPr="00C40811">
        <w:rPr>
          <w:b/>
          <w:bCs/>
          <w:sz w:val="22"/>
          <w:szCs w:val="22"/>
        </w:rPr>
        <w:t xml:space="preserve"> of Britain - waiting for the order to attack</w:t>
      </w:r>
      <w:r w:rsidRPr="00C40811">
        <w:rPr>
          <w:sz w:val="22"/>
          <w:szCs w:val="22"/>
        </w:rPr>
        <w:t xml:space="preserve">. </w:t>
      </w:r>
    </w:p>
    <w:p w14:paraId="6074AB49" w14:textId="77777777" w:rsidR="007E4707" w:rsidRPr="00C40811" w:rsidRDefault="007E4707" w:rsidP="007E4707">
      <w:pPr>
        <w:pStyle w:val="NoSpacing"/>
        <w:rPr>
          <w:sz w:val="22"/>
          <w:szCs w:val="22"/>
        </w:rPr>
      </w:pPr>
      <w:r w:rsidRPr="00C40811">
        <w:rPr>
          <w:sz w:val="22"/>
          <w:szCs w:val="22"/>
        </w:rPr>
        <w:t>According to him, if British "Storm Shadow" cruise missiles fly toward Russia, </w:t>
      </w:r>
      <w:proofErr w:type="gramStart"/>
      <w:r w:rsidRPr="00C40811">
        <w:rPr>
          <w:sz w:val="22"/>
          <w:szCs w:val="22"/>
        </w:rPr>
        <w:t>these  submarines</w:t>
      </w:r>
      <w:proofErr w:type="gramEnd"/>
      <w:r w:rsidRPr="00C40811">
        <w:rPr>
          <w:sz w:val="22"/>
          <w:szCs w:val="22"/>
        </w:rPr>
        <w:t xml:space="preserve"> will destroy the facilities of the British Division of the pan European Missile Systems company, MBDA."  Specifically, the company facilities in </w:t>
      </w:r>
      <w:proofErr w:type="spellStart"/>
      <w:r w:rsidRPr="00C40811">
        <w:rPr>
          <w:sz w:val="22"/>
          <w:szCs w:val="22"/>
        </w:rPr>
        <w:t>Stevanage</w:t>
      </w:r>
      <w:proofErr w:type="spellEnd"/>
      <w:r w:rsidRPr="00C40811">
        <w:rPr>
          <w:sz w:val="22"/>
          <w:szCs w:val="22"/>
        </w:rPr>
        <w:t xml:space="preserve">, Bristol, and Bolton, UK. </w:t>
      </w:r>
    </w:p>
    <w:p w14:paraId="76DBF173" w14:textId="77777777" w:rsidR="007E4707" w:rsidRPr="00C40811" w:rsidRDefault="007E4707" w:rsidP="007E4707">
      <w:pPr>
        <w:pStyle w:val="NoSpacing"/>
        <w:rPr>
          <w:sz w:val="22"/>
          <w:szCs w:val="22"/>
        </w:rPr>
      </w:pPr>
    </w:p>
    <w:p w14:paraId="6ECAB220" w14:textId="77777777" w:rsidR="007E4707" w:rsidRPr="00C40811" w:rsidRDefault="007E4707" w:rsidP="007E4707">
      <w:pPr>
        <w:pStyle w:val="NoSpacing"/>
        <w:rPr>
          <w:sz w:val="22"/>
          <w:szCs w:val="22"/>
        </w:rPr>
      </w:pPr>
      <w:r w:rsidRPr="00C40811">
        <w:rPr>
          <w:b/>
          <w:bCs/>
          <w:sz w:val="22"/>
          <w:szCs w:val="22"/>
        </w:rPr>
        <w:t>Article III</w:t>
      </w:r>
      <w:r w:rsidRPr="00C40811">
        <w:rPr>
          <w:sz w:val="22"/>
          <w:szCs w:val="22"/>
        </w:rPr>
        <w:t>: “</w:t>
      </w:r>
      <w:r w:rsidRPr="00C40811">
        <w:rPr>
          <w:b/>
          <w:bCs/>
          <w:sz w:val="22"/>
          <w:szCs w:val="22"/>
        </w:rPr>
        <w:t xml:space="preserve">US </w:t>
      </w:r>
      <w:proofErr w:type="spellStart"/>
      <w:r w:rsidRPr="00C40811">
        <w:rPr>
          <w:b/>
          <w:bCs/>
          <w:sz w:val="22"/>
          <w:szCs w:val="22"/>
        </w:rPr>
        <w:t>Milirary</w:t>
      </w:r>
      <w:proofErr w:type="spellEnd"/>
      <w:r w:rsidRPr="00C40811">
        <w:rPr>
          <w:b/>
          <w:bCs/>
          <w:sz w:val="22"/>
          <w:szCs w:val="22"/>
        </w:rPr>
        <w:t xml:space="preserve"> Flight Over USA Historic Never Been Before</w:t>
      </w:r>
      <w:r w:rsidRPr="00C40811">
        <w:rPr>
          <w:sz w:val="22"/>
          <w:szCs w:val="22"/>
        </w:rPr>
        <w:t>”</w:t>
      </w:r>
    </w:p>
    <w:p w14:paraId="71205E72" w14:textId="77777777" w:rsidR="007E4707" w:rsidRPr="00C40811" w:rsidRDefault="007E4707" w:rsidP="007E4707">
      <w:pPr>
        <w:pStyle w:val="NoSpacing"/>
        <w:rPr>
          <w:sz w:val="22"/>
          <w:szCs w:val="22"/>
        </w:rPr>
      </w:pPr>
      <w:r w:rsidRPr="00C40811">
        <w:rPr>
          <w:noProof/>
          <w:sz w:val="22"/>
          <w:szCs w:val="22"/>
        </w:rPr>
        <w:drawing>
          <wp:inline distT="0" distB="0" distL="0" distR="0" wp14:anchorId="33F59EE1" wp14:editId="70DCF720">
            <wp:extent cx="3886200" cy="2587752"/>
            <wp:effectExtent l="0" t="0" r="0" b="3175"/>
            <wp:docPr id="764594606" name="Picture 2" descr="2:57 PM EDT -- Never Been This Many MILITARY Aircraft in-Flight Over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7 PM EDT -- Never Been This Many MILITARY Aircraft in-Flight Over U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6200" cy="2587752"/>
                    </a:xfrm>
                    <a:prstGeom prst="rect">
                      <a:avLst/>
                    </a:prstGeom>
                    <a:noFill/>
                    <a:ln>
                      <a:noFill/>
                    </a:ln>
                  </pic:spPr>
                </pic:pic>
              </a:graphicData>
            </a:graphic>
          </wp:inline>
        </w:drawing>
      </w:r>
    </w:p>
    <w:p w14:paraId="01D4401E" w14:textId="77777777" w:rsidR="007E4707" w:rsidRPr="00C40811" w:rsidRDefault="007E4707" w:rsidP="007E4707">
      <w:pPr>
        <w:pStyle w:val="NoSpacing"/>
        <w:rPr>
          <w:sz w:val="22"/>
          <w:szCs w:val="22"/>
        </w:rPr>
      </w:pPr>
      <w:r w:rsidRPr="00C40811">
        <w:rPr>
          <w:sz w:val="22"/>
          <w:szCs w:val="22"/>
        </w:rPr>
        <w:t xml:space="preserve">     “</w:t>
      </w:r>
      <w:r w:rsidRPr="00C40811">
        <w:rPr>
          <w:b/>
          <w:bCs/>
          <w:sz w:val="22"/>
          <w:szCs w:val="22"/>
        </w:rPr>
        <w:t xml:space="preserve">As of 2:57 PM eastern US time on September 16, </w:t>
      </w:r>
      <w:proofErr w:type="gramStart"/>
      <w:r w:rsidRPr="00C40811">
        <w:rPr>
          <w:b/>
          <w:bCs/>
          <w:sz w:val="22"/>
          <w:szCs w:val="22"/>
        </w:rPr>
        <w:t>2024</w:t>
      </w:r>
      <w:proofErr w:type="gramEnd"/>
      <w:r w:rsidRPr="00C40811">
        <w:rPr>
          <w:b/>
          <w:bCs/>
          <w:sz w:val="22"/>
          <w:szCs w:val="22"/>
        </w:rPr>
        <w:t xml:space="preserve"> there are literally HUNDREDS of military aircraft flying over the continental United States (CONUS). The image above from Ads-B Exchange shows **ONLY** Military Aircraft!</w:t>
      </w:r>
      <w:r w:rsidRPr="00C40811">
        <w:rPr>
          <w:sz w:val="22"/>
          <w:szCs w:val="22"/>
        </w:rPr>
        <w:t xml:space="preserve">  </w:t>
      </w:r>
    </w:p>
    <w:p w14:paraId="46AC6663" w14:textId="77777777" w:rsidR="007E4707" w:rsidRPr="00C40811" w:rsidRDefault="007E4707" w:rsidP="007E4707">
      <w:pPr>
        <w:pStyle w:val="NoSpacing"/>
        <w:rPr>
          <w:b/>
          <w:bCs/>
          <w:sz w:val="22"/>
          <w:szCs w:val="22"/>
        </w:rPr>
      </w:pPr>
      <w:r w:rsidRPr="00C40811">
        <w:rPr>
          <w:b/>
          <w:bCs/>
          <w:sz w:val="22"/>
          <w:szCs w:val="22"/>
        </w:rPr>
        <w:t xml:space="preserve">     The US, EU, NATO continue escalating the Russia-Ukraine conflict to the point where Russia has the United Kingdom surrounded by nuclear submarines, awaiting orders to attack specific sites in the UK.   </w:t>
      </w:r>
    </w:p>
    <w:p w14:paraId="5EE0B33D" w14:textId="77777777" w:rsidR="007E4707" w:rsidRPr="00C40811" w:rsidRDefault="007E4707" w:rsidP="007E4707">
      <w:pPr>
        <w:pStyle w:val="NoSpacing"/>
        <w:rPr>
          <w:b/>
          <w:bCs/>
          <w:sz w:val="22"/>
          <w:szCs w:val="22"/>
        </w:rPr>
      </w:pPr>
      <w:r w:rsidRPr="00C40811">
        <w:rPr>
          <w:b/>
          <w:bCs/>
          <w:sz w:val="22"/>
          <w:szCs w:val="22"/>
        </w:rPr>
        <w:t xml:space="preserve">     At least eleven Russian submarines are off the US East coast,</w:t>
      </w:r>
      <w:r w:rsidRPr="00C40811">
        <w:rPr>
          <w:sz w:val="22"/>
          <w:szCs w:val="22"/>
        </w:rPr>
        <w:t xml:space="preserve"> </w:t>
      </w:r>
      <w:r w:rsidRPr="00C40811">
        <w:rPr>
          <w:b/>
          <w:bCs/>
          <w:sz w:val="22"/>
          <w:szCs w:val="22"/>
        </w:rPr>
        <w:t>as many as nine nuclear-powered cruise missile submarines and 21 diesel-electric attack submarines. off our West Coast from Alaska down to San Diego, CA</w:t>
      </w:r>
      <w:r w:rsidRPr="00C40811">
        <w:rPr>
          <w:sz w:val="22"/>
          <w:szCs w:val="22"/>
        </w:rPr>
        <w:t xml:space="preserve">.  </w:t>
      </w:r>
      <w:r w:rsidRPr="00C40811">
        <w:rPr>
          <w:b/>
          <w:bCs/>
          <w:sz w:val="22"/>
          <w:szCs w:val="22"/>
        </w:rPr>
        <w:t xml:space="preserve">Several more subs are near the Gulf of Mexico. </w:t>
      </w:r>
    </w:p>
    <w:p w14:paraId="6D4922BE" w14:textId="77777777" w:rsidR="007E4707" w:rsidRPr="00C40811" w:rsidRDefault="007E4707" w:rsidP="007E4707">
      <w:pPr>
        <w:pStyle w:val="NoSpacing"/>
        <w:rPr>
          <w:b/>
          <w:bCs/>
          <w:sz w:val="22"/>
          <w:szCs w:val="22"/>
        </w:rPr>
      </w:pPr>
      <w:r w:rsidRPr="00C40811">
        <w:rPr>
          <w:b/>
          <w:bCs/>
          <w:sz w:val="22"/>
          <w:szCs w:val="22"/>
        </w:rPr>
        <w:t xml:space="preserve">     Anyone who thinks this is a joke, or just posturing, is either in emotional "denial" or is simply a fool.</w:t>
      </w:r>
    </w:p>
    <w:p w14:paraId="29C6CF55" w14:textId="77777777" w:rsidR="007E4707" w:rsidRPr="00C40811" w:rsidRDefault="007E4707" w:rsidP="007E4707">
      <w:pPr>
        <w:pStyle w:val="NoSpacing"/>
        <w:rPr>
          <w:sz w:val="22"/>
          <w:szCs w:val="22"/>
        </w:rPr>
      </w:pPr>
      <w:r w:rsidRPr="00C40811">
        <w:rPr>
          <w:sz w:val="22"/>
          <w:szCs w:val="22"/>
        </w:rPr>
        <w:t xml:space="preserve">     Our meddling in Ukraine has cost the Russians over half a million men.  Our intention to allow Ukraine to attack Russia with OUR long-range missiles (which need OUR satellites to operate) has gotten us to the point where the Russians openly warned last week, they will consider such an attack by Ukraine, to be an attack </w:t>
      </w:r>
      <w:r w:rsidRPr="00C40811">
        <w:rPr>
          <w:b/>
          <w:bCs/>
          <w:sz w:val="22"/>
          <w:szCs w:val="22"/>
        </w:rPr>
        <w:t>BY NATO</w:t>
      </w:r>
      <w:r w:rsidRPr="00C40811">
        <w:rPr>
          <w:sz w:val="22"/>
          <w:szCs w:val="22"/>
        </w:rPr>
        <w:t>.</w:t>
      </w:r>
    </w:p>
    <w:p w14:paraId="4B0CB08B" w14:textId="77777777" w:rsidR="007E4707" w:rsidRPr="00C40811" w:rsidRDefault="007E4707" w:rsidP="007E4707">
      <w:pPr>
        <w:pStyle w:val="NoSpacing"/>
        <w:rPr>
          <w:sz w:val="22"/>
          <w:szCs w:val="22"/>
        </w:rPr>
      </w:pPr>
      <w:r w:rsidRPr="00C40811">
        <w:rPr>
          <w:sz w:val="22"/>
          <w:szCs w:val="22"/>
        </w:rPr>
        <w:t xml:space="preserve">     China told US National Security Advisor Jake Sullivan last week, that </w:t>
      </w:r>
      <w:r w:rsidRPr="00C40811">
        <w:rPr>
          <w:b/>
          <w:bCs/>
          <w:sz w:val="22"/>
          <w:szCs w:val="22"/>
        </w:rPr>
        <w:t>China IS GOING TO take Taiwan! </w:t>
      </w:r>
      <w:r w:rsidRPr="00C40811">
        <w:rPr>
          <w:sz w:val="22"/>
          <w:szCs w:val="22"/>
        </w:rPr>
        <w:t>That's yet another major hot spot the US would be involved in. Russia-Ukraine, Iran-Israel, China-Taiwan - then what?  North Korea-South Korea?</w:t>
      </w:r>
    </w:p>
    <w:p w14:paraId="40DD94F8" w14:textId="77777777" w:rsidR="007E4707" w:rsidRPr="00C40811" w:rsidRDefault="007E4707" w:rsidP="007E4707">
      <w:pPr>
        <w:pStyle w:val="NoSpacing"/>
        <w:rPr>
          <w:sz w:val="22"/>
          <w:szCs w:val="22"/>
        </w:rPr>
      </w:pPr>
      <w:r w:rsidRPr="00C40811">
        <w:rPr>
          <w:sz w:val="22"/>
          <w:szCs w:val="22"/>
        </w:rPr>
        <w:t xml:space="preserve">     </w:t>
      </w:r>
    </w:p>
    <w:p w14:paraId="0FA8CB15" w14:textId="77777777" w:rsidR="007E4707" w:rsidRPr="00C40811" w:rsidRDefault="007E4707" w:rsidP="007E4707">
      <w:pPr>
        <w:pStyle w:val="NoSpacing"/>
        <w:rPr>
          <w:sz w:val="22"/>
          <w:szCs w:val="22"/>
        </w:rPr>
      </w:pPr>
      <w:r w:rsidRPr="00C40811">
        <w:rPr>
          <w:sz w:val="22"/>
          <w:szCs w:val="22"/>
        </w:rPr>
        <w:t xml:space="preserve">     </w:t>
      </w:r>
      <w:r w:rsidRPr="00C40811">
        <w:rPr>
          <w:b/>
          <w:bCs/>
          <w:sz w:val="22"/>
          <w:szCs w:val="22"/>
        </w:rPr>
        <w:t>Article IV</w:t>
      </w:r>
      <w:r w:rsidRPr="00C40811">
        <w:rPr>
          <w:sz w:val="22"/>
          <w:szCs w:val="22"/>
        </w:rPr>
        <w:t>: I’d like to print out the whole briefing for you, but it’s very detailed. I’ll give you clips. This is loaded with information you must know!</w:t>
      </w:r>
    </w:p>
    <w:p w14:paraId="5983A810" w14:textId="77777777" w:rsidR="007E4707" w:rsidRPr="00C40811" w:rsidRDefault="007E4707" w:rsidP="007E4707">
      <w:pPr>
        <w:pStyle w:val="NoSpacing"/>
        <w:rPr>
          <w:sz w:val="22"/>
          <w:szCs w:val="22"/>
        </w:rPr>
      </w:pPr>
      <w:r w:rsidRPr="00C40811">
        <w:rPr>
          <w:sz w:val="22"/>
          <w:szCs w:val="22"/>
        </w:rPr>
        <w:t xml:space="preserve">     Briefly, the question is asked: How much longer can the great Bear remain patient? </w:t>
      </w:r>
      <w:r w:rsidRPr="00C40811">
        <w:rPr>
          <w:b/>
          <w:bCs/>
          <w:sz w:val="22"/>
          <w:szCs w:val="22"/>
        </w:rPr>
        <w:t>Daniel 7:5</w:t>
      </w:r>
      <w:r w:rsidRPr="00C40811">
        <w:rPr>
          <w:sz w:val="22"/>
          <w:szCs w:val="22"/>
        </w:rPr>
        <w:t xml:space="preserve">: “And behold another beast, a second, like to a bear, </w:t>
      </w:r>
      <w:proofErr w:type="spellStart"/>
      <w:proofErr w:type="gramStart"/>
      <w:r w:rsidRPr="00C40811">
        <w:rPr>
          <w:sz w:val="22"/>
          <w:szCs w:val="22"/>
        </w:rPr>
        <w:t>an</w:t>
      </w:r>
      <w:proofErr w:type="spellEnd"/>
      <w:proofErr w:type="gramEnd"/>
      <w:r w:rsidRPr="00C40811">
        <w:rPr>
          <w:sz w:val="22"/>
          <w:szCs w:val="22"/>
        </w:rPr>
        <w:t xml:space="preserve"> it raised up itself on one side and it had three ribs in its mouth between the teeth of it. and they said thus unto it, arise devour much flesh.” Quayle remarks: “I don’t have to tell you what that means for the U.S.A.” </w:t>
      </w:r>
    </w:p>
    <w:p w14:paraId="2AD359F0" w14:textId="77777777" w:rsidR="007E4707" w:rsidRPr="00C40811" w:rsidRDefault="007E4707" w:rsidP="007E4707">
      <w:pPr>
        <w:pStyle w:val="NoSpacing"/>
        <w:rPr>
          <w:sz w:val="22"/>
          <w:szCs w:val="22"/>
        </w:rPr>
      </w:pPr>
      <w:r w:rsidRPr="00C40811">
        <w:rPr>
          <w:sz w:val="22"/>
          <w:szCs w:val="22"/>
        </w:rPr>
        <w:t xml:space="preserve">     The passage in Daniel continues … </w:t>
      </w:r>
      <w:r w:rsidRPr="00C40811">
        <w:rPr>
          <w:b/>
          <w:bCs/>
          <w:sz w:val="22"/>
          <w:szCs w:val="22"/>
        </w:rPr>
        <w:t>Daniel 7:13-14</w:t>
      </w:r>
      <w:r w:rsidRPr="00C40811">
        <w:rPr>
          <w:sz w:val="22"/>
          <w:szCs w:val="22"/>
        </w:rPr>
        <w:t>: “I was looking in the night visions and saw One like the Son of Enosh (a son of man), coming with the clouds of the heavens! And He came to the Ancient of Days, and they brought Him near before Him. And to Him was given rulership and preciousness and a reign, that all people, nations, and languages should serve Him. His rule is an everlasting rule which shall not pass away, and His reign that which shall not be destroyed.”</w:t>
      </w:r>
    </w:p>
    <w:p w14:paraId="092E03CA" w14:textId="77777777" w:rsidR="007E4707" w:rsidRPr="00C40811" w:rsidRDefault="007E4707" w:rsidP="007E4707">
      <w:pPr>
        <w:pStyle w:val="NoSpacing"/>
        <w:rPr>
          <w:sz w:val="22"/>
          <w:szCs w:val="22"/>
        </w:rPr>
      </w:pPr>
      <w:r w:rsidRPr="00C40811">
        <w:rPr>
          <w:sz w:val="22"/>
          <w:szCs w:val="22"/>
        </w:rPr>
        <w:t xml:space="preserve">    Shout HalleluYah! That’s the second coming of Messiah Yahushua! On the heels of the Bear, and his three ribs (the U.S., the U.K., the E.U./NATO).</w:t>
      </w:r>
    </w:p>
    <w:p w14:paraId="45540751" w14:textId="77777777" w:rsidR="007E4707" w:rsidRPr="00C40811" w:rsidRDefault="007E4707" w:rsidP="007E4707">
      <w:pPr>
        <w:pStyle w:val="NoSpacing"/>
        <w:rPr>
          <w:sz w:val="22"/>
          <w:szCs w:val="22"/>
        </w:rPr>
      </w:pPr>
      <w:r w:rsidRPr="00C40811">
        <w:rPr>
          <w:noProof/>
          <w:sz w:val="22"/>
          <w:szCs w:val="22"/>
        </w:rPr>
        <w:drawing>
          <wp:inline distT="0" distB="0" distL="0" distR="0" wp14:anchorId="68017B36" wp14:editId="1BE0B8BC">
            <wp:extent cx="2368296" cy="1691640"/>
            <wp:effectExtent l="0" t="0" r="0" b="3810"/>
            <wp:docPr id="1740833946" name="Picture 7" descr="A bear with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33946" name="Picture 7" descr="A bear with a fla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8296" cy="1691640"/>
                    </a:xfrm>
                    <a:prstGeom prst="rect">
                      <a:avLst/>
                    </a:prstGeom>
                    <a:noFill/>
                    <a:ln>
                      <a:noFill/>
                    </a:ln>
                  </pic:spPr>
                </pic:pic>
              </a:graphicData>
            </a:graphic>
          </wp:inline>
        </w:drawing>
      </w:r>
      <w:r w:rsidRPr="00C40811">
        <w:rPr>
          <w:sz w:val="22"/>
          <w:szCs w:val="22"/>
        </w:rPr>
        <w:t xml:space="preserve"> </w:t>
      </w:r>
    </w:p>
    <w:p w14:paraId="43A98B56" w14:textId="77777777" w:rsidR="007E4707" w:rsidRPr="00C40811" w:rsidRDefault="007E4707" w:rsidP="007E4707">
      <w:pPr>
        <w:pStyle w:val="NoSpacing"/>
        <w:rPr>
          <w:sz w:val="22"/>
          <w:szCs w:val="22"/>
        </w:rPr>
      </w:pPr>
      <w:r w:rsidRPr="00C40811">
        <w:rPr>
          <w:sz w:val="22"/>
          <w:szCs w:val="22"/>
        </w:rPr>
        <w:t xml:space="preserve">    Continuing with this briefing: “Russia stated that since we've place missiles right in the Ukraine, that they consider NATO, The US, &amp; the West AT WAR WITH THEM ALREADY - making everything in the USA &amp; NATO countries targets </w:t>
      </w:r>
      <w:r w:rsidRPr="00C40811">
        <w:rPr>
          <w:b/>
          <w:bCs/>
          <w:sz w:val="22"/>
          <w:szCs w:val="22"/>
        </w:rPr>
        <w:t>for a nuclear first-strike</w:t>
      </w:r>
      <w:r w:rsidRPr="00C40811">
        <w:rPr>
          <w:sz w:val="22"/>
          <w:szCs w:val="22"/>
        </w:rPr>
        <w:t>. … The U.S. &amp; the West will stop at nothing until they provoke Russia &amp; China into World War III”</w:t>
      </w:r>
    </w:p>
    <w:p w14:paraId="5A534512" w14:textId="77777777" w:rsidR="007E4707" w:rsidRPr="00C40811" w:rsidRDefault="007E4707" w:rsidP="007E4707">
      <w:pPr>
        <w:pStyle w:val="NoSpacing"/>
        <w:rPr>
          <w:sz w:val="22"/>
          <w:szCs w:val="22"/>
        </w:rPr>
      </w:pPr>
      <w:r w:rsidRPr="00C40811">
        <w:rPr>
          <w:sz w:val="22"/>
          <w:szCs w:val="22"/>
        </w:rPr>
        <w:t xml:space="preserve">     Excerpts from a top experienced military and intel reporter who knows the truth: “NUCLEAR WORLD WAR 3 WITH USA PUSHING RUSSIA TO WAR YES YOU READ THE TITLE CORRECTLY. </w:t>
      </w:r>
      <w:r w:rsidRPr="00C40811">
        <w:rPr>
          <w:b/>
          <w:bCs/>
          <w:sz w:val="22"/>
          <w:szCs w:val="22"/>
        </w:rPr>
        <w:t>THE USA AND NATO HAVE BEEN PROVOKING AND GOADING RUSSIA INTO A GLOBAL NUCLEAR WAR, BUT RUSSIA HAS PATIENTLY NOT REACTED STUPIDLY TO ALL THE GOADING AND PROVOKING. NOW THINGS HAVE GONE CRITICAL, AND IN THE LAST 72 HOURS THE FOLLOWING EVENTS HAVE OCCURRED</w:t>
      </w:r>
      <w:r w:rsidRPr="00C40811">
        <w:rPr>
          <w:sz w:val="22"/>
          <w:szCs w:val="22"/>
        </w:rPr>
        <w:t xml:space="preserve">: A. KEY EVENTS WHICH HAVE OCCURRED: 1. ALL FAMILIES AND NON-ESSENTIAL RUSSIAN EMBASSY PEOPLE </w:t>
      </w:r>
      <w:r w:rsidRPr="00C40811">
        <w:rPr>
          <w:b/>
          <w:bCs/>
          <w:sz w:val="22"/>
          <w:szCs w:val="22"/>
        </w:rPr>
        <w:t xml:space="preserve">HAVE BEEN EVACUATED </w:t>
      </w:r>
      <w:r w:rsidRPr="00C40811">
        <w:rPr>
          <w:sz w:val="22"/>
          <w:szCs w:val="22"/>
        </w:rPr>
        <w:t xml:space="preserve">BACK TO RUSSIA. 2. RUSSIAN AMBASSADOR TO WASHINGTON ANATOLY ANTONOV SAID TODAY IN A TELEVISED INTERVIEW “THAT THERE IS SOME KIND OF ILLUSION IN THE UNITED STATES LEADERS THAT A WAR WITH RUSSIA WILL NOT HIT US TERRITORY; I AM MAKING CLEAR U.S. TERRITORY WOULD BE HIT! 3. THE RUSSIAN FOREIGN MINISTRY HAS RESPONDED TO REVELATIONS THE UNITED STATES IS SEEKING TO DEPLOY NUCLEAR WEAPONS IN JAPAN. `WE PLAN TO LAUNCH A COMPREHENSIVE MILITARY INTERVENTION IF AMERICAN MISSILES ARE DEPLOYED IN JAPAN.’, RUSSIAN FOREIGN MINISTRY. 4. </w:t>
      </w:r>
      <w:r w:rsidRPr="00C40811">
        <w:rPr>
          <w:b/>
          <w:bCs/>
          <w:sz w:val="22"/>
          <w:szCs w:val="22"/>
        </w:rPr>
        <w:t xml:space="preserve">RUSSIAN LEADERSHIP HAS ISSUED A FOLLOW-UP STATEMENT TO PRESIDENT VLADIMIR PUTIN'S THURSDAY BRIEF VIDEO ADDRESS WARNING </w:t>
      </w:r>
      <w:r w:rsidRPr="00C40811">
        <w:rPr>
          <w:sz w:val="22"/>
          <w:szCs w:val="22"/>
        </w:rPr>
        <w:t xml:space="preserve">THAT IF THE US AND UK AUTHORIZE UKRAINE TO PURSUE LONG-RANGE STRIKES ON RUSSIAN SOIL, THEN NATO AND THE RUSSIAN FEDERATION WILL BE IN AN OFFICIAL STATE OF WAR. a. ON FRIDAY RUSSIA'S AMBASSADOR TO THE UNITED NATIONS, VASSILY NEBENZIA, INFORMED THE UN SECURITY COUNCIL THAT NATO COUNTRIES WOULD "START AN OPEN WAR" IN ALLOWING WESTERN LONG-RANGE MISSILES TO TARGET RUSSIA. 1. THIS REMARK BY RUSSIA'S UN AMBASSADOR TELLS THE WORLD THAT RUSSIA KNOWS OF THE APPROVAL TO LAUNCH FROM UKRAINIAN SOIL TO DEEP INSIDE RUSSIA WAS GIVEN TO UKRAINE AS WELL AS THE USA AND UK ACTIVE DUTY TROOPS WHO ACTUALLY PREPARE AND LAUNCH THE MISSILES. b. `IF SUCH A DECISION IS MADE, THAT MEANS NATO COUNTRIES ARE STARTING AN OPEN WAR AGAINST RUSSIA,’ MOSCOW’S ENVOY INTRODUCED. `IN THAT CASE, WE WILL OBVIOUSLY BE FORCED TO MAKE CERTAIN DECISIONS, WITH ALL THE ATTENDANT CONSEQUENCES FOR WESTERN AGGRESSORS.’ c. </w:t>
      </w:r>
      <w:r w:rsidRPr="00C40811">
        <w:rPr>
          <w:b/>
          <w:bCs/>
          <w:sz w:val="22"/>
          <w:szCs w:val="22"/>
        </w:rPr>
        <w:t>CHINESE DEFENSE MINISTER DONG JUN PUBLICLY ANNOUNCED `CHINA WILL MILITARILY SUPPORT RUSSIA IF NATO ATTACKS RUSSIA</w:t>
      </w:r>
      <w:r w:rsidRPr="00C40811">
        <w:rPr>
          <w:sz w:val="22"/>
          <w:szCs w:val="22"/>
        </w:rPr>
        <w:t>.’ 5. RUSSIA'S DEPUTY FOREIGN MINISTER SERGEI RYABKOV REMARKED TODAY: `</w:t>
      </w:r>
      <w:r w:rsidRPr="00C40811">
        <w:rPr>
          <w:b/>
          <w:bCs/>
          <w:sz w:val="22"/>
          <w:szCs w:val="22"/>
        </w:rPr>
        <w:t>THE RUSSIAN FEDERATION KNOWS THAT THE UNITED STATES HAS GIVEN KIEV ALL THE CARTE BLANCHE TO STRIKE WITH LONG-RANGE WEAPONS DEEP INTO THE RUSSIAN TERRITORY, MOSCOW’S RESPONSE TO IT WILL BE BRUTAL</w:t>
      </w:r>
      <w:r w:rsidRPr="00C40811">
        <w:rPr>
          <w:sz w:val="22"/>
          <w:szCs w:val="22"/>
        </w:rPr>
        <w:t>.’ a. HE WENT ON TO SAY `</w:t>
      </w:r>
      <w:r w:rsidRPr="00C40811">
        <w:rPr>
          <w:b/>
          <w:bCs/>
          <w:sz w:val="22"/>
          <w:szCs w:val="22"/>
        </w:rPr>
        <w:t>THERE IS AN ELEMENT OF SERIOUS RISK HERE, BECAUSE THE OPPONENTS IN WASHINGTON, LONDON, AND OTHER PLACES CLEARLY UNDERESTIMATE THE DEGREE OF DANGER OF THE GAME THEY CONTINUE TO PLAY</w:t>
      </w:r>
      <w:r w:rsidRPr="00C40811">
        <w:rPr>
          <w:sz w:val="22"/>
          <w:szCs w:val="22"/>
        </w:rPr>
        <w:t xml:space="preserve">.’ b. IT IS KNOWN THAT THE USA WHITE HOUSE AND UK NUMBER 10 DOWNING STREET HAVE NOT MADE ANY PUBLIC COMMENTS REGARDING ALLOWING THE MISSILES TO ATTACK DEEP INSIDE RUSSIA BUT HERE ARE SOME FACTS WHICH ARE KNOWN ABOUT THE SITUATION: 1. </w:t>
      </w:r>
      <w:r w:rsidRPr="00C40811">
        <w:rPr>
          <w:b/>
          <w:bCs/>
          <w:sz w:val="22"/>
          <w:szCs w:val="22"/>
        </w:rPr>
        <w:t>THE LONGER RANGE MISSILES AND LAUNCHERS ARE ALREADY IN UKRAINE!!!</w:t>
      </w:r>
      <w:r w:rsidRPr="00C40811">
        <w:rPr>
          <w:sz w:val="22"/>
          <w:szCs w:val="22"/>
        </w:rPr>
        <w:t xml:space="preserve"> 2. THE ACTIVE DUTY USA AND UK MILITARY TECHS REQUIRED TO ARM, TARGET AND LAUNCH THE MISSILES ARE ON STATION IN UKRAINE WITH THEIR MISSILE BATTERIES. 3. </w:t>
      </w:r>
      <w:r w:rsidRPr="00C40811">
        <w:rPr>
          <w:b/>
          <w:bCs/>
          <w:sz w:val="22"/>
          <w:szCs w:val="22"/>
        </w:rPr>
        <w:t>IT IS ALSO KNOWN THAT LAUNCH AUTHORITY FOR THE MISSILES HAS BEEN GIVEN BY THE USA WHITE HOUSE AND NUMBER 10 DOWNING STREET.</w:t>
      </w:r>
      <w:r w:rsidRPr="00C40811">
        <w:rPr>
          <w:sz w:val="22"/>
          <w:szCs w:val="22"/>
        </w:rPr>
        <w:t xml:space="preserve"> 4. IT IS ALSO KNOWN THAT THE ACTIVE DUTY USA AND UK TROOPS WATCHING OVER THE MISSILES HAVE WITH THEM THE FOLLOWING: </w:t>
      </w:r>
      <w:r w:rsidRPr="00C40811">
        <w:rPr>
          <w:sz w:val="22"/>
          <w:szCs w:val="22"/>
        </w:rPr>
        <w:sym w:font="Symbol" w:char="F0B7"/>
      </w:r>
      <w:r w:rsidRPr="00C40811">
        <w:rPr>
          <w:sz w:val="22"/>
          <w:szCs w:val="22"/>
        </w:rPr>
        <w:t xml:space="preserve"> NUCLEAR WARHEAD SPECIALISTS. </w:t>
      </w:r>
      <w:r w:rsidRPr="00C40811">
        <w:rPr>
          <w:sz w:val="22"/>
          <w:szCs w:val="22"/>
        </w:rPr>
        <w:sym w:font="Symbol" w:char="F0B7"/>
      </w:r>
      <w:r w:rsidRPr="00C40811">
        <w:rPr>
          <w:sz w:val="22"/>
          <w:szCs w:val="22"/>
        </w:rPr>
        <w:t xml:space="preserve"> NUCLEAR WARHEADS. </w:t>
      </w:r>
      <w:r w:rsidRPr="00C40811">
        <w:rPr>
          <w:sz w:val="22"/>
          <w:szCs w:val="22"/>
        </w:rPr>
        <w:sym w:font="Symbol" w:char="F0B7"/>
      </w:r>
      <w:r w:rsidRPr="00C40811">
        <w:rPr>
          <w:sz w:val="22"/>
          <w:szCs w:val="22"/>
        </w:rPr>
        <w:t xml:space="preserve"> THE SECURITY SPECIALISTS WHO CARRY AND WATCH THE ARMING CODES FOR ALL NUCLEAR WARHEADS UNDER THEIR CARE. </w:t>
      </w:r>
      <w:r w:rsidRPr="00C40811">
        <w:rPr>
          <w:sz w:val="22"/>
          <w:szCs w:val="22"/>
        </w:rPr>
        <w:sym w:font="Symbol" w:char="F0B7"/>
      </w:r>
      <w:r w:rsidRPr="00C40811">
        <w:rPr>
          <w:sz w:val="22"/>
          <w:szCs w:val="22"/>
        </w:rPr>
        <w:t xml:space="preserve"> IT IS ALSO KNOWN THAT THE SECURITY SPECIALISTS HAVE IN THEIR POSSESSION THE NUCLEAR ARMING CODES AND LAUNCH PERMISSION CODES. (THOSE CODES FOR THE USA MADE MISSILES CAN ONLY COME UNDER ORDERS FROM THE PRESIDENT OF THE USA, AND THE UK CODES COME FROM THE UK PRIME MINISTER TO THE BRITISH TECHS.) </w:t>
      </w:r>
    </w:p>
    <w:p w14:paraId="478DB3C8" w14:textId="77777777" w:rsidR="007E4707" w:rsidRPr="00C40811" w:rsidRDefault="007E4707" w:rsidP="007E4707">
      <w:pPr>
        <w:pStyle w:val="NoSpacing"/>
        <w:rPr>
          <w:sz w:val="22"/>
          <w:szCs w:val="22"/>
        </w:rPr>
      </w:pPr>
      <w:r w:rsidRPr="00C40811">
        <w:rPr>
          <w:sz w:val="22"/>
          <w:szCs w:val="22"/>
        </w:rPr>
        <w:t xml:space="preserve">B. </w:t>
      </w:r>
      <w:r w:rsidRPr="00C40811">
        <w:rPr>
          <w:b/>
          <w:bCs/>
          <w:sz w:val="22"/>
          <w:szCs w:val="22"/>
        </w:rPr>
        <w:t>TO BE PERFECTLY CLEAR THE FOLLOWING INFORMATION IS WHAT WE HAVE LEARNED REGARDING THE RUSSIAN ORDER OF BATTLE</w:t>
      </w:r>
      <w:r w:rsidRPr="00C40811">
        <w:rPr>
          <w:sz w:val="22"/>
          <w:szCs w:val="22"/>
        </w:rPr>
        <w:t xml:space="preserve">: 1. WITHIN THE FIRST 5 MINUTES OF THE RAMPING UP OF THE NUCLEAR WW3: a. PAC-COM-WITH KAUAIS BARKING SANDS CONTROL BASE WILL BE TOTALLY </w:t>
      </w:r>
      <w:r w:rsidRPr="00C40811">
        <w:rPr>
          <w:b/>
          <w:bCs/>
          <w:sz w:val="22"/>
          <w:szCs w:val="22"/>
        </w:rPr>
        <w:t>GONE IN A MINUTE OR 2</w:t>
      </w:r>
      <w:r w:rsidRPr="00C40811">
        <w:rPr>
          <w:sz w:val="22"/>
          <w:szCs w:val="22"/>
        </w:rPr>
        <w:t xml:space="preserve">! b. CENTCOM HEAD QUARTERS AND NATO HEAD QUARTERS WILL BE TOTALLY GONE IN THE FIRST 2 MINUTES. c. ALL US MILITARY SATELLITES, ALONG WITH ALL RADARS WILL ABE </w:t>
      </w:r>
      <w:r w:rsidRPr="00C40811">
        <w:rPr>
          <w:b/>
          <w:bCs/>
          <w:sz w:val="22"/>
          <w:szCs w:val="22"/>
        </w:rPr>
        <w:t>TAKEN OUT IN THE FIRST 5 MINUTES</w:t>
      </w:r>
      <w:r w:rsidRPr="00C40811">
        <w:rPr>
          <w:sz w:val="22"/>
          <w:szCs w:val="22"/>
        </w:rPr>
        <w:t xml:space="preserve"> d. US ICBMS WILL NOT EVEN BE OPERABLE DUE TO </w:t>
      </w:r>
      <w:proofErr w:type="gramStart"/>
      <w:r w:rsidRPr="00C40811">
        <w:rPr>
          <w:sz w:val="22"/>
          <w:szCs w:val="22"/>
        </w:rPr>
        <w:t>HYPERSONIC</w:t>
      </w:r>
      <w:proofErr w:type="gramEnd"/>
      <w:r w:rsidRPr="00C40811">
        <w:rPr>
          <w:sz w:val="22"/>
          <w:szCs w:val="22"/>
        </w:rPr>
        <w:t xml:space="preserve"> FIRST STRIKE AGAINST USA BASES IN CONTINENTAL USA AND WORLDWIDE IN </w:t>
      </w:r>
      <w:r w:rsidRPr="00C40811">
        <w:rPr>
          <w:b/>
          <w:bCs/>
          <w:sz w:val="22"/>
          <w:szCs w:val="22"/>
        </w:rPr>
        <w:t>THE FIRST 3 MINUTES OF THE STRIKE</w:t>
      </w:r>
      <w:r w:rsidRPr="00C40811">
        <w:rPr>
          <w:sz w:val="22"/>
          <w:szCs w:val="22"/>
        </w:rPr>
        <w:t xml:space="preserve">. e. THE PENTAGON AND THE WHITE HOUSE AND NUMBER 10 DOWNING STREET IN </w:t>
      </w:r>
      <w:proofErr w:type="gramStart"/>
      <w:r w:rsidRPr="00C40811">
        <w:rPr>
          <w:sz w:val="22"/>
          <w:szCs w:val="22"/>
        </w:rPr>
        <w:t>UK</w:t>
      </w:r>
      <w:proofErr w:type="gramEnd"/>
      <w:r w:rsidRPr="00C40811">
        <w:rPr>
          <w:sz w:val="22"/>
          <w:szCs w:val="22"/>
        </w:rPr>
        <w:t xml:space="preserve"> WILL BE </w:t>
      </w:r>
      <w:r w:rsidRPr="00C40811">
        <w:rPr>
          <w:b/>
          <w:bCs/>
          <w:sz w:val="22"/>
          <w:szCs w:val="22"/>
        </w:rPr>
        <w:t>VAPORIZED WITHIN THE FIRST 2 MINUTES.</w:t>
      </w:r>
      <w:r w:rsidRPr="00C40811">
        <w:rPr>
          <w:sz w:val="22"/>
          <w:szCs w:val="22"/>
        </w:rPr>
        <w:t xml:space="preserve"> f. g. ALL US AND BRITISH AND FRENCH SUBMARINES WHICH ARE CONSTANTLY TRACKED WILL BE </w:t>
      </w:r>
      <w:r w:rsidRPr="00C40811">
        <w:rPr>
          <w:b/>
          <w:bCs/>
          <w:sz w:val="22"/>
          <w:szCs w:val="22"/>
        </w:rPr>
        <w:t>SUNK WITHIN THE FIRST 5 MINUTES</w:t>
      </w:r>
      <w:r w:rsidRPr="00C40811">
        <w:rPr>
          <w:sz w:val="22"/>
          <w:szCs w:val="22"/>
        </w:rPr>
        <w:t xml:space="preserve">. h. THE CHEYENNE MOUNTAIN COMPLEX WILL BE </w:t>
      </w:r>
      <w:r w:rsidRPr="00C40811">
        <w:rPr>
          <w:b/>
          <w:bCs/>
          <w:sz w:val="22"/>
          <w:szCs w:val="22"/>
        </w:rPr>
        <w:t>DESTROYED BY PRECISION HYPERSONIC NUCLEAR WEAPONS WITHIN THE FIRST 5 MINUTES</w:t>
      </w:r>
      <w:r w:rsidRPr="00C40811">
        <w:rPr>
          <w:sz w:val="22"/>
          <w:szCs w:val="22"/>
        </w:rPr>
        <w:t xml:space="preserve">. </w:t>
      </w:r>
      <w:proofErr w:type="spellStart"/>
      <w:r w:rsidRPr="00C40811">
        <w:rPr>
          <w:sz w:val="22"/>
          <w:szCs w:val="22"/>
        </w:rPr>
        <w:t>i</w:t>
      </w:r>
      <w:proofErr w:type="spellEnd"/>
      <w:r w:rsidRPr="00C40811">
        <w:rPr>
          <w:sz w:val="22"/>
          <w:szCs w:val="22"/>
        </w:rPr>
        <w:t xml:space="preserve">. ALL EUROPEAN MILITARY BASES, US AND NATO WILL ALL BE CONCURRENTLY ATTACKED. j. </w:t>
      </w:r>
      <w:r w:rsidRPr="00C40811">
        <w:rPr>
          <w:b/>
          <w:bCs/>
          <w:sz w:val="22"/>
          <w:szCs w:val="22"/>
        </w:rPr>
        <w:t>ALL THE CONTINUATION OF GOVERNMENT BUNKERS IN THE USA UK, FRANCE, GERMANY, AND BELGIUM WILL CEASE TO EXIST WITHIN THE FIRST 4 MINUTES.</w:t>
      </w:r>
      <w:r w:rsidRPr="00C40811">
        <w:rPr>
          <w:sz w:val="22"/>
          <w:szCs w:val="22"/>
        </w:rPr>
        <w:t xml:space="preserve"> WHY YOU ASK? </w:t>
      </w:r>
      <w:r w:rsidRPr="00C40811">
        <w:rPr>
          <w:b/>
          <w:bCs/>
          <w:sz w:val="22"/>
          <w:szCs w:val="22"/>
        </w:rPr>
        <w:t>THE ANSWER IS SIMPLE THE RUSSIANS DO NOT WISH TO WASTE MORE TIME TALKING TO LYING WESTERN LEADERS WHO DO NOT EVEN HAVE BASIC HONOR SO THERE IS NO NEED TO DEMAND THAT THEY SURRENDER!! THEY WILL SIMPLY BE DESTROYED</w:t>
      </w:r>
      <w:r w:rsidRPr="00C40811">
        <w:rPr>
          <w:sz w:val="22"/>
          <w:szCs w:val="22"/>
        </w:rPr>
        <w:t xml:space="preserve">. 2. IN ADDITION: a. </w:t>
      </w:r>
      <w:r w:rsidRPr="00C40811">
        <w:rPr>
          <w:b/>
          <w:bCs/>
          <w:sz w:val="22"/>
          <w:szCs w:val="22"/>
        </w:rPr>
        <w:t xml:space="preserve">OFF THE 3 COASTS OF THE USA (WEST COAST, GULF COAST, AND EAST COAST) THERE ARE PRE-POSITIONED UNDERWATER DRONES WITH 100 MEGATON WARHEADS WHICH WILL CAUSE MASSIVE TSUNAMIS TO FLOOD THE COASTAL AREAS POTENTIALLY AS FAR AS 500 MILES INLAND. </w:t>
      </w:r>
      <w:r w:rsidRPr="00C40811">
        <w:rPr>
          <w:sz w:val="22"/>
          <w:szCs w:val="22"/>
        </w:rPr>
        <w:t xml:space="preserve">b. OFF THE EAST AND WEST COASTS THERE ARE THUMPER SSYSTEMS WHICH CAUSE EARTHQUAKES AND CAN SHATTER THE CALDERAS OF THE SLEEPING BUT GIANT VOLCANOES ON THE WEST AND EAST COASTS. C. THE WORLD IS RAPIDLY STEPPING INTO A FULLY NUCLEAR WORLD WAR 3 AND THERE IS NO ATTEMPT BY WESTERN LEADERS TO PREVENT A NUCLEAR WW3. WHY YOU ASK? THE ANSWER IS VERY SIMPLE: 1. </w:t>
      </w:r>
      <w:r w:rsidRPr="00C40811">
        <w:rPr>
          <w:b/>
          <w:bCs/>
          <w:sz w:val="22"/>
          <w:szCs w:val="22"/>
        </w:rPr>
        <w:t xml:space="preserve">IN SPITE OF THE USA PILING SANCTIONS ON RUSSIA TRYING TO BREAK THE BACK OF RUSSIA, MOST OF THE SANCTIONS HAVE BACKFIRED ON THE USA AND HARMED THE USA AND EUROPE MORE THAN RUSSIA. </w:t>
      </w:r>
      <w:r w:rsidRPr="00C40811">
        <w:rPr>
          <w:sz w:val="22"/>
          <w:szCs w:val="22"/>
        </w:rPr>
        <w:t xml:space="preserve">2. BOTTOM LINE: </w:t>
      </w:r>
      <w:r w:rsidRPr="00C40811">
        <w:rPr>
          <w:b/>
          <w:bCs/>
          <w:sz w:val="22"/>
          <w:szCs w:val="22"/>
        </w:rPr>
        <w:t xml:space="preserve">THE USA, UK, AN ALL THE EU ARE TOTALY BROKE </w:t>
      </w:r>
      <w:r w:rsidRPr="00C40811">
        <w:rPr>
          <w:sz w:val="22"/>
          <w:szCs w:val="22"/>
        </w:rPr>
        <w:t>AND THE CURRENT ANNUAL DEBT INCREASE TO KEEP THE GOVERNMENTS OPEN CAN NOT BE SUSTAINED. 3. THE ONLY WAY OUT THE POLITICIANS SEE IS TO GO TO WAR AND WORRY ABOUT DEBT RESOLUTION AT THE END IF THE WAR.</w:t>
      </w:r>
    </w:p>
    <w:p w14:paraId="2236DD3E" w14:textId="77777777" w:rsidR="007E4707" w:rsidRPr="00C40811" w:rsidRDefault="007E4707" w:rsidP="007E4707">
      <w:pPr>
        <w:pStyle w:val="NoSpacing"/>
        <w:rPr>
          <w:sz w:val="22"/>
          <w:szCs w:val="22"/>
        </w:rPr>
      </w:pPr>
    </w:p>
    <w:p w14:paraId="2DD26858" w14:textId="77777777" w:rsidR="007E4707" w:rsidRPr="00C40811" w:rsidRDefault="007E4707" w:rsidP="007E4707">
      <w:pPr>
        <w:pStyle w:val="NoSpacing"/>
        <w:rPr>
          <w:sz w:val="22"/>
          <w:szCs w:val="22"/>
        </w:rPr>
      </w:pPr>
      <w:r w:rsidRPr="00C40811">
        <w:rPr>
          <w:b/>
          <w:bCs/>
          <w:sz w:val="22"/>
          <w:szCs w:val="22"/>
        </w:rPr>
        <w:t>Article V</w:t>
      </w:r>
      <w:r w:rsidRPr="00C40811">
        <w:rPr>
          <w:sz w:val="22"/>
          <w:szCs w:val="22"/>
        </w:rPr>
        <w:t>: Pastor Faircloth Sunday Sermon, Ignited Church, Lavonia, Georgia, September 15, 2024: “</w:t>
      </w:r>
      <w:r w:rsidRPr="00C40811">
        <w:rPr>
          <w:b/>
          <w:bCs/>
          <w:sz w:val="22"/>
          <w:szCs w:val="22"/>
        </w:rPr>
        <w:t>THIS IS NOT A JOKE</w:t>
      </w:r>
      <w:r w:rsidRPr="00C40811">
        <w:rPr>
          <w:sz w:val="22"/>
          <w:szCs w:val="22"/>
        </w:rPr>
        <w:t>.”</w:t>
      </w:r>
    </w:p>
    <w:p w14:paraId="7BF9C31E" w14:textId="77777777" w:rsidR="007E4707" w:rsidRPr="00C40811" w:rsidRDefault="007E4707" w:rsidP="007E4707">
      <w:pPr>
        <w:pStyle w:val="NoSpacing"/>
        <w:rPr>
          <w:sz w:val="22"/>
          <w:szCs w:val="22"/>
        </w:rPr>
      </w:pPr>
      <w:r w:rsidRPr="00C40811">
        <w:rPr>
          <w:sz w:val="22"/>
          <w:szCs w:val="22"/>
        </w:rPr>
        <w:t xml:space="preserve">Prophecy given to Pastor Faircloth: “America you are deceived to think your enemies will not smite you. You have pushed your military against those who are weak and subservient. You abuse, you lie, you deceive to gain the upper hand, you kill, you maim, you destroy, possessing what is not yours. You make a mockery of your enemy. You treat their threats as jokes. This is not a joke. You are laughing and </w:t>
      </w:r>
      <w:proofErr w:type="gramStart"/>
      <w:r w:rsidRPr="00C40811">
        <w:rPr>
          <w:sz w:val="22"/>
          <w:szCs w:val="22"/>
        </w:rPr>
        <w:t>mocking</w:t>
      </w:r>
      <w:proofErr w:type="gramEnd"/>
      <w:r w:rsidRPr="00C40811">
        <w:rPr>
          <w:sz w:val="22"/>
          <w:szCs w:val="22"/>
        </w:rPr>
        <w:t xml:space="preserve"> and self-centered thinking will lead to your destruction. I will laugh at your delusion. America, this is not a joke. You have stirred the hornet’s nest. You have toyed with the vipers who are ready to strike your soul. As you sleep, they slither. As you blindly walk in your land of foolish dreams, they coil and prepare to strike to your death. You don’t see </w:t>
      </w:r>
      <w:proofErr w:type="gramStart"/>
      <w:r w:rsidRPr="00C40811">
        <w:rPr>
          <w:sz w:val="22"/>
          <w:szCs w:val="22"/>
        </w:rPr>
        <w:t>them</w:t>
      </w:r>
      <w:proofErr w:type="gramEnd"/>
      <w:r w:rsidRPr="00C40811">
        <w:rPr>
          <w:sz w:val="22"/>
          <w:szCs w:val="22"/>
        </w:rPr>
        <w:t xml:space="preserve"> but they are there. You don’t hear </w:t>
      </w:r>
      <w:proofErr w:type="gramStart"/>
      <w:r w:rsidRPr="00C40811">
        <w:rPr>
          <w:sz w:val="22"/>
          <w:szCs w:val="22"/>
        </w:rPr>
        <w:t>them</w:t>
      </w:r>
      <w:proofErr w:type="gramEnd"/>
      <w:r w:rsidRPr="00C40811">
        <w:rPr>
          <w:sz w:val="22"/>
          <w:szCs w:val="22"/>
        </w:rPr>
        <w:t xml:space="preserve"> but they are there. Your apathy has made you unaware – this is no joke. To my church – keep yourselves from the folly of this world. Seek holiness, purity of soul, love one another. Do not </w:t>
      </w:r>
      <w:proofErr w:type="gramStart"/>
      <w:r w:rsidRPr="00C40811">
        <w:rPr>
          <w:sz w:val="22"/>
          <w:szCs w:val="22"/>
        </w:rPr>
        <w:t>forsake</w:t>
      </w:r>
      <w:proofErr w:type="gramEnd"/>
      <w:r w:rsidRPr="00C40811">
        <w:rPr>
          <w:sz w:val="22"/>
          <w:szCs w:val="22"/>
        </w:rPr>
        <w:t xml:space="preserve"> your gathering together, for when you gather in My Name, I am there. Where I am, you want to be in these coming days.”</w:t>
      </w:r>
    </w:p>
    <w:p w14:paraId="37BF5D38" w14:textId="77777777" w:rsidR="007E4707" w:rsidRPr="00C40811" w:rsidRDefault="007E4707" w:rsidP="007E4707">
      <w:pPr>
        <w:pStyle w:val="NoSpacing"/>
        <w:rPr>
          <w:sz w:val="22"/>
          <w:szCs w:val="22"/>
        </w:rPr>
      </w:pPr>
      <w:r w:rsidRPr="00C40811">
        <w:rPr>
          <w:sz w:val="22"/>
          <w:szCs w:val="22"/>
        </w:rPr>
        <w:t xml:space="preserve">      This prophecy is specifically addressing the attitude of the American government/leadership and military, as they have mocked President Putin’s pleas to make peace – now going on 4 years or </w:t>
      </w:r>
      <w:proofErr w:type="gramStart"/>
      <w:r w:rsidRPr="00C40811">
        <w:rPr>
          <w:sz w:val="22"/>
          <w:szCs w:val="22"/>
        </w:rPr>
        <w:t>more, but</w:t>
      </w:r>
      <w:proofErr w:type="gramEnd"/>
      <w:r w:rsidRPr="00C40811">
        <w:rPr>
          <w:sz w:val="22"/>
          <w:szCs w:val="22"/>
        </w:rPr>
        <w:t xml:space="preserve"> going back to 2014 specifically. </w:t>
      </w:r>
    </w:p>
    <w:p w14:paraId="436808FB" w14:textId="77777777" w:rsidR="007E4707" w:rsidRPr="00C40811" w:rsidRDefault="007E4707" w:rsidP="007E4707">
      <w:pPr>
        <w:pStyle w:val="NoSpacing"/>
        <w:rPr>
          <w:sz w:val="22"/>
          <w:szCs w:val="22"/>
        </w:rPr>
      </w:pPr>
      <w:r w:rsidRPr="00C40811">
        <w:rPr>
          <w:sz w:val="22"/>
          <w:szCs w:val="22"/>
        </w:rPr>
        <w:t xml:space="preserve">     I quote Hal Turner’s report of September 16, 2024: Historic: Russia Surrounding UK and USA: “</w:t>
      </w:r>
      <w:r w:rsidRPr="00C40811">
        <w:rPr>
          <w:b/>
          <w:bCs/>
          <w:sz w:val="22"/>
          <w:szCs w:val="22"/>
        </w:rPr>
        <w:t>Anyone who thinks this is a joke, or just `posturing’ is either in emotional denial or is simply a fool.” CONFIRMATION</w:t>
      </w:r>
      <w:r w:rsidRPr="00C40811">
        <w:rPr>
          <w:sz w:val="22"/>
          <w:szCs w:val="22"/>
        </w:rPr>
        <w:t xml:space="preserve">! </w:t>
      </w:r>
    </w:p>
    <w:p w14:paraId="092D64A5" w14:textId="77777777" w:rsidR="007E4707" w:rsidRPr="00C40811" w:rsidRDefault="007E4707" w:rsidP="007E4707">
      <w:pPr>
        <w:pStyle w:val="NoSpacing"/>
        <w:rPr>
          <w:sz w:val="22"/>
          <w:szCs w:val="22"/>
        </w:rPr>
      </w:pPr>
      <w:r w:rsidRPr="00C40811">
        <w:rPr>
          <w:sz w:val="22"/>
          <w:szCs w:val="22"/>
        </w:rPr>
        <w:t xml:space="preserve">     As Jamie Walden said, Americans are known worldwide as “the arrogant ones.”</w:t>
      </w:r>
    </w:p>
    <w:p w14:paraId="2D7AD127" w14:textId="77777777" w:rsidR="007E4707" w:rsidRPr="00C40811" w:rsidRDefault="007E4707" w:rsidP="007E4707">
      <w:pPr>
        <w:pStyle w:val="NoSpacing"/>
        <w:rPr>
          <w:sz w:val="22"/>
          <w:szCs w:val="22"/>
        </w:rPr>
      </w:pPr>
      <w:r w:rsidRPr="00C40811">
        <w:rPr>
          <w:sz w:val="22"/>
          <w:szCs w:val="22"/>
        </w:rPr>
        <w:t xml:space="preserve">Yes, arrogant, proud, haughty, mocking truth, speaking out against God, Jesus, the Bible, and working with Lucifer and the fallen angels to bring the Beast to power for world government, as is so real in </w:t>
      </w:r>
      <w:r w:rsidRPr="00C40811">
        <w:rPr>
          <w:b/>
          <w:bCs/>
          <w:sz w:val="22"/>
          <w:szCs w:val="22"/>
        </w:rPr>
        <w:t>Revelation 13</w:t>
      </w:r>
      <w:r w:rsidRPr="00C40811">
        <w:rPr>
          <w:sz w:val="22"/>
          <w:szCs w:val="22"/>
        </w:rPr>
        <w:t xml:space="preserve"> and many of the Bible prophets.</w:t>
      </w:r>
    </w:p>
    <w:p w14:paraId="5BB69C62" w14:textId="77777777" w:rsidR="007E4707" w:rsidRPr="00C40811" w:rsidRDefault="007E4707" w:rsidP="007E4707">
      <w:pPr>
        <w:pStyle w:val="NoSpacing"/>
        <w:rPr>
          <w:sz w:val="22"/>
          <w:szCs w:val="22"/>
        </w:rPr>
      </w:pPr>
      <w:r w:rsidRPr="00C40811">
        <w:rPr>
          <w:sz w:val="22"/>
          <w:szCs w:val="22"/>
        </w:rPr>
        <w:t xml:space="preserve">     America has pushed and pushed to be attacked. Putin has displayed incredible wisdom and patience, so has Iran. Nearly 2 years ago, Yahuwah spoke to me about Putin saying: “Vladimir Putin is My Nebuchadnezzar, My Servant.” As in the book of Jeremiah speaking of the attack of King Nebuchadnezzar of Babylon on Jerusalem in 596 BCE, it was the people who drove Yahuwah to have to judge them and punish them for their idolatry and their child sacrifice to Moloch, their cannibalism, and their turning their back on the warnings of Yahuwah through Jeremiah. </w:t>
      </w:r>
    </w:p>
    <w:p w14:paraId="079A45EE" w14:textId="77777777" w:rsidR="007E4707" w:rsidRPr="00C40811" w:rsidRDefault="007E4707" w:rsidP="007E4707">
      <w:pPr>
        <w:pStyle w:val="NoSpacing"/>
        <w:rPr>
          <w:sz w:val="22"/>
          <w:szCs w:val="22"/>
        </w:rPr>
      </w:pPr>
      <w:r w:rsidRPr="00C40811">
        <w:rPr>
          <w:sz w:val="22"/>
          <w:szCs w:val="22"/>
        </w:rPr>
        <w:t xml:space="preserve">     In 1992, while reading </w:t>
      </w:r>
      <w:r w:rsidRPr="00C40811">
        <w:rPr>
          <w:b/>
          <w:bCs/>
          <w:sz w:val="22"/>
          <w:szCs w:val="22"/>
        </w:rPr>
        <w:t>Jeremiah 50-51</w:t>
      </w:r>
      <w:r w:rsidRPr="00C40811">
        <w:rPr>
          <w:sz w:val="22"/>
          <w:szCs w:val="22"/>
        </w:rPr>
        <w:t xml:space="preserve">, Yahuwah spoke to me: “This is America.” I got a lot of put down on that from Christians and Messianics for a while, but now </w:t>
      </w:r>
      <w:proofErr w:type="gramStart"/>
      <w:r w:rsidRPr="00C40811">
        <w:rPr>
          <w:sz w:val="22"/>
          <w:szCs w:val="22"/>
        </w:rPr>
        <w:t>all of</w:t>
      </w:r>
      <w:proofErr w:type="gramEnd"/>
      <w:r w:rsidRPr="00C40811">
        <w:rPr>
          <w:sz w:val="22"/>
          <w:szCs w:val="22"/>
        </w:rPr>
        <w:t xml:space="preserve"> the watchmen He has raised up are saying the same thing. </w:t>
      </w:r>
      <w:r w:rsidRPr="00C40811">
        <w:rPr>
          <w:b/>
          <w:bCs/>
          <w:sz w:val="22"/>
          <w:szCs w:val="22"/>
        </w:rPr>
        <w:t>Revelation 18</w:t>
      </w:r>
      <w:r w:rsidRPr="00C40811">
        <w:rPr>
          <w:sz w:val="22"/>
          <w:szCs w:val="22"/>
        </w:rPr>
        <w:t xml:space="preserve"> is very clearly New York City, by the very description and the list of 26 commodities sold daily on Wall Street. Yes, America is </w:t>
      </w:r>
      <w:proofErr w:type="gramStart"/>
      <w:r w:rsidRPr="00C40811">
        <w:rPr>
          <w:sz w:val="22"/>
          <w:szCs w:val="22"/>
        </w:rPr>
        <w:t>end</w:t>
      </w:r>
      <w:proofErr w:type="gramEnd"/>
      <w:r w:rsidRPr="00C40811">
        <w:rPr>
          <w:sz w:val="22"/>
          <w:szCs w:val="22"/>
        </w:rPr>
        <w:t xml:space="preserve">-time Babylon, Mother of Harlots. She holds the cup of blood in her hand – of millions of aborted babies, and the sacrificing of children, even under the White House, Pentagon, UN building, in Hollywood, and all over the U.S. </w:t>
      </w:r>
    </w:p>
    <w:p w14:paraId="44796545" w14:textId="77777777" w:rsidR="007E4707" w:rsidRPr="00C40811" w:rsidRDefault="007E4707" w:rsidP="007E4707">
      <w:pPr>
        <w:pStyle w:val="NoSpacing"/>
        <w:rPr>
          <w:sz w:val="22"/>
          <w:szCs w:val="22"/>
        </w:rPr>
      </w:pPr>
      <w:r w:rsidRPr="00C40811">
        <w:rPr>
          <w:sz w:val="22"/>
          <w:szCs w:val="22"/>
        </w:rPr>
        <w:t xml:space="preserve">     Yes, Lucifer is demanding a massive blood sacrifice to bring the beast to power. Pastor Faircloth said: “This is the most dangerous time in our </w:t>
      </w:r>
      <w:proofErr w:type="gramStart"/>
      <w:r w:rsidRPr="00C40811">
        <w:rPr>
          <w:sz w:val="22"/>
          <w:szCs w:val="22"/>
        </w:rPr>
        <w:t>history</w:t>
      </w:r>
      <w:proofErr w:type="gramEnd"/>
      <w:r w:rsidRPr="00C40811">
        <w:rPr>
          <w:sz w:val="22"/>
          <w:szCs w:val="22"/>
        </w:rPr>
        <w:t xml:space="preserve"> and we have demon possessed people in control.” Yes, we do – Nephilim ruling the government. </w:t>
      </w:r>
    </w:p>
    <w:p w14:paraId="002EEF8C" w14:textId="77777777" w:rsidR="007E4707" w:rsidRPr="00C40811" w:rsidRDefault="007E4707" w:rsidP="007E4707">
      <w:pPr>
        <w:pStyle w:val="NoSpacing"/>
        <w:rPr>
          <w:sz w:val="22"/>
          <w:szCs w:val="22"/>
        </w:rPr>
      </w:pPr>
      <w:r w:rsidRPr="00C40811">
        <w:rPr>
          <w:sz w:val="22"/>
          <w:szCs w:val="22"/>
        </w:rPr>
        <w:t xml:space="preserve">Pastor reads and teaches from </w:t>
      </w:r>
      <w:r w:rsidRPr="00C40811">
        <w:rPr>
          <w:b/>
          <w:bCs/>
          <w:sz w:val="22"/>
          <w:szCs w:val="22"/>
        </w:rPr>
        <w:t>II Peter 2</w:t>
      </w:r>
      <w:r w:rsidRPr="00C40811">
        <w:rPr>
          <w:sz w:val="22"/>
          <w:szCs w:val="22"/>
        </w:rPr>
        <w:t xml:space="preserve"> – it is so apropos for what is happening right now in America, in Britain, the E.U. nations and worldwide in nations who were once Christian, once Bible-loving, once sending missionaries who gave their lives to spread the Good News. Now upwards of 95% of Christians in America have denied the Word of Yahuwah as God’s Word, denied Yahushua as Deity, denied any responsibility for serving them. The nation has denied the Bible as a hate-crime book. </w:t>
      </w:r>
    </w:p>
    <w:p w14:paraId="23A87B6B" w14:textId="77777777" w:rsidR="007E4707" w:rsidRPr="00C40811" w:rsidRDefault="007E4707" w:rsidP="007E4707">
      <w:pPr>
        <w:pStyle w:val="NoSpacing"/>
        <w:rPr>
          <w:sz w:val="22"/>
          <w:szCs w:val="22"/>
        </w:rPr>
      </w:pPr>
      <w:r w:rsidRPr="00C40811">
        <w:rPr>
          <w:sz w:val="22"/>
          <w:szCs w:val="22"/>
        </w:rPr>
        <w:t xml:space="preserve">     Rather than give quotes on the article “</w:t>
      </w:r>
      <w:r w:rsidRPr="00C40811">
        <w:rPr>
          <w:b/>
          <w:bCs/>
          <w:sz w:val="22"/>
          <w:szCs w:val="22"/>
        </w:rPr>
        <w:t>The World Is Already Worshipping the Beast</w:t>
      </w:r>
      <w:r w:rsidRPr="00C40811">
        <w:rPr>
          <w:sz w:val="22"/>
          <w:szCs w:val="22"/>
        </w:rPr>
        <w:t xml:space="preserve">,” I recommend that you read it for yourself. It is so </w:t>
      </w:r>
      <w:proofErr w:type="gramStart"/>
      <w:r w:rsidRPr="00C40811">
        <w:rPr>
          <w:sz w:val="22"/>
          <w:szCs w:val="22"/>
        </w:rPr>
        <w:t>up-to-date</w:t>
      </w:r>
      <w:proofErr w:type="gramEnd"/>
      <w:r w:rsidRPr="00C40811">
        <w:rPr>
          <w:sz w:val="22"/>
          <w:szCs w:val="22"/>
        </w:rPr>
        <w:t xml:space="preserve"> now!</w:t>
      </w:r>
    </w:p>
    <w:p w14:paraId="11937C23" w14:textId="77777777" w:rsidR="007E4707" w:rsidRPr="00C40811" w:rsidRDefault="007E4707" w:rsidP="007E4707">
      <w:pPr>
        <w:pStyle w:val="NoSpacing"/>
        <w:rPr>
          <w:sz w:val="22"/>
          <w:szCs w:val="22"/>
        </w:rPr>
      </w:pPr>
      <w:r w:rsidRPr="00C40811">
        <w:rPr>
          <w:b/>
          <w:bCs/>
          <w:sz w:val="22"/>
          <w:szCs w:val="22"/>
        </w:rPr>
        <w:t>It is #73.0 under the Mikvah of Set-Apartness</w:t>
      </w:r>
      <w:r w:rsidRPr="00C40811">
        <w:rPr>
          <w:sz w:val="22"/>
          <w:szCs w:val="22"/>
        </w:rPr>
        <w:t xml:space="preserve">. This article really goes into life right now as the Beast rises to power to be enthroned to rule. No nations who have the Bible will be accepted in the new world order. No believers in Jesus or Yeshua, Yahushua, will be accepted in the new world order. </w:t>
      </w:r>
      <w:proofErr w:type="gramStart"/>
      <w:r w:rsidRPr="00C40811">
        <w:rPr>
          <w:sz w:val="22"/>
          <w:szCs w:val="22"/>
        </w:rPr>
        <w:t>Thus</w:t>
      </w:r>
      <w:proofErr w:type="gramEnd"/>
      <w:r w:rsidRPr="00C40811">
        <w:rPr>
          <w:sz w:val="22"/>
          <w:szCs w:val="22"/>
        </w:rPr>
        <w:t xml:space="preserve"> martyrdom is assured. </w:t>
      </w:r>
    </w:p>
    <w:p w14:paraId="620DF86B" w14:textId="77777777" w:rsidR="007E4707" w:rsidRPr="00C40811" w:rsidRDefault="007E4707" w:rsidP="007E4707">
      <w:pPr>
        <w:pStyle w:val="NoSpacing"/>
        <w:rPr>
          <w:sz w:val="22"/>
          <w:szCs w:val="22"/>
        </w:rPr>
      </w:pPr>
      <w:r w:rsidRPr="00C40811">
        <w:rPr>
          <w:sz w:val="22"/>
          <w:szCs w:val="22"/>
        </w:rPr>
        <w:t xml:space="preserve">     This article has quotes from “Mike from around the world,” top U.S. Intel who reports to Paul Begley. I’ll quote one paragraph from the article: </w:t>
      </w:r>
      <w:r w:rsidRPr="00C40811">
        <w:rPr>
          <w:b/>
          <w:bCs/>
          <w:sz w:val="22"/>
          <w:szCs w:val="22"/>
        </w:rPr>
        <w:t>***</w:t>
      </w:r>
      <w:r w:rsidRPr="00C40811">
        <w:rPr>
          <w:sz w:val="22"/>
          <w:szCs w:val="22"/>
        </w:rPr>
        <w:t>“Mike said about the earth’s takeover by the fallen ones, `</w:t>
      </w:r>
      <w:proofErr w:type="gramStart"/>
      <w:r w:rsidRPr="00C40811">
        <w:rPr>
          <w:sz w:val="22"/>
          <w:szCs w:val="22"/>
        </w:rPr>
        <w:t>The Elite walk</w:t>
      </w:r>
      <w:proofErr w:type="gramEnd"/>
      <w:r w:rsidRPr="00C40811">
        <w:rPr>
          <w:sz w:val="22"/>
          <w:szCs w:val="22"/>
        </w:rPr>
        <w:t xml:space="preserve"> among these entities every day and they are afraid. They know what they are. They understand they are supernatural powers. The fear them; they submit to them…they worship them out of </w:t>
      </w:r>
      <w:proofErr w:type="gramStart"/>
      <w:r w:rsidRPr="00C40811">
        <w:rPr>
          <w:sz w:val="22"/>
          <w:szCs w:val="22"/>
        </w:rPr>
        <w:t>fear, and</w:t>
      </w:r>
      <w:proofErr w:type="gramEnd"/>
      <w:r w:rsidRPr="00C40811">
        <w:rPr>
          <w:sz w:val="22"/>
          <w:szCs w:val="22"/>
        </w:rPr>
        <w:t xml:space="preserve"> do as they are told to do.”   </w:t>
      </w:r>
    </w:p>
    <w:p w14:paraId="4D00196E" w14:textId="77777777" w:rsidR="007E4707" w:rsidRPr="00C40811" w:rsidRDefault="007E4707" w:rsidP="007E4707">
      <w:pPr>
        <w:pStyle w:val="NoSpacing"/>
        <w:rPr>
          <w:sz w:val="22"/>
          <w:szCs w:val="22"/>
        </w:rPr>
      </w:pPr>
      <w:r w:rsidRPr="00C40811">
        <w:rPr>
          <w:sz w:val="22"/>
          <w:szCs w:val="22"/>
        </w:rPr>
        <w:t xml:space="preserve">     We have authority in the Name of our Savior, as in </w:t>
      </w:r>
      <w:r w:rsidRPr="00C40811">
        <w:rPr>
          <w:b/>
          <w:bCs/>
          <w:sz w:val="22"/>
          <w:szCs w:val="22"/>
        </w:rPr>
        <w:t>Luke 10:19</w:t>
      </w:r>
      <w:r w:rsidRPr="00C40811">
        <w:rPr>
          <w:sz w:val="22"/>
          <w:szCs w:val="22"/>
        </w:rPr>
        <w:t xml:space="preserve">, and </w:t>
      </w:r>
      <w:r w:rsidRPr="00C40811">
        <w:rPr>
          <w:b/>
          <w:bCs/>
          <w:sz w:val="22"/>
          <w:szCs w:val="22"/>
        </w:rPr>
        <w:t>Ephesians 6:10-18</w:t>
      </w:r>
      <w:r w:rsidRPr="00C40811">
        <w:rPr>
          <w:sz w:val="22"/>
          <w:szCs w:val="22"/>
        </w:rPr>
        <w:t xml:space="preserve">, and </w:t>
      </w:r>
      <w:r w:rsidRPr="00C40811">
        <w:rPr>
          <w:b/>
          <w:bCs/>
          <w:sz w:val="22"/>
          <w:szCs w:val="22"/>
        </w:rPr>
        <w:t>II Corinthians 10:1-7</w:t>
      </w:r>
      <w:r w:rsidRPr="00C40811">
        <w:rPr>
          <w:sz w:val="22"/>
          <w:szCs w:val="22"/>
        </w:rPr>
        <w:t xml:space="preserve">.  Seek Yahuwah as never before. Prepare in natural things like food and water, medicines you need, anything you need … but do so quickly. The U.S. military is not flying all those planes over the U.S. for the fun of it. The underground bunkers in Colorado are open for the elite, top leadership. The rest of us are on our own. Russia has underground bunkers, stocked with food and all needed facilities, for their people. America has none for its people. Russia has even recently said that they would take in Americans who want to flee the U.S. It’s tempting. I was in Russia several months – I loved it. It’s a professed Christian nation. Laws are made to align to the Bible. That’s opposite of the U.S. who rejects the </w:t>
      </w:r>
      <w:proofErr w:type="gramStart"/>
      <w:r w:rsidRPr="00C40811">
        <w:rPr>
          <w:sz w:val="22"/>
          <w:szCs w:val="22"/>
        </w:rPr>
        <w:t>Bible</w:t>
      </w:r>
      <w:proofErr w:type="gramEnd"/>
      <w:r w:rsidRPr="00C40811">
        <w:rPr>
          <w:sz w:val="22"/>
          <w:szCs w:val="22"/>
        </w:rPr>
        <w:t xml:space="preserve"> and the FBI has listed Evangelical Christians as potential terrorists. Civil war is going to break out in the U.S. Soon we will be in civil war and then total war with Russia, China, Iran and North Korea.   </w:t>
      </w:r>
    </w:p>
    <w:p w14:paraId="17DC74C5" w14:textId="2B9065EE" w:rsidR="007E4707" w:rsidRPr="00C40811" w:rsidRDefault="007E4707" w:rsidP="007E4707">
      <w:pPr>
        <w:pStyle w:val="NoSpacing"/>
        <w:rPr>
          <w:sz w:val="22"/>
          <w:szCs w:val="22"/>
        </w:rPr>
      </w:pPr>
      <w:r w:rsidRPr="00C40811">
        <w:rPr>
          <w:sz w:val="22"/>
          <w:szCs w:val="22"/>
        </w:rPr>
        <w:t xml:space="preserve">     America and Britain are surrounded by Russia and China, on the coasts, and infiltrated by the millions inside. Get before Yahuwah and ask Him what He would have you do. If you are </w:t>
      </w:r>
      <w:proofErr w:type="gramStart"/>
      <w:r w:rsidRPr="00C40811">
        <w:rPr>
          <w:sz w:val="22"/>
          <w:szCs w:val="22"/>
        </w:rPr>
        <w:t>filled</w:t>
      </w:r>
      <w:proofErr w:type="gramEnd"/>
      <w:r w:rsidRPr="00C40811">
        <w:rPr>
          <w:sz w:val="22"/>
          <w:szCs w:val="22"/>
        </w:rPr>
        <w:t xml:space="preserve"> the Spirit, who is Yahuwah Himself, as you </w:t>
      </w:r>
      <w:proofErr w:type="gramStart"/>
      <w:r w:rsidRPr="00C40811">
        <w:rPr>
          <w:sz w:val="22"/>
          <w:szCs w:val="22"/>
        </w:rPr>
        <w:t>pray</w:t>
      </w:r>
      <w:proofErr w:type="gramEnd"/>
      <w:r w:rsidRPr="00C40811">
        <w:rPr>
          <w:sz w:val="22"/>
          <w:szCs w:val="22"/>
        </w:rPr>
        <w:t xml:space="preserve"> He will speak to your re-born spirit, your mind will pick it up. Speak much in your “tongue” of heaven through the Spirit as in Ephesians 6:18. Make sure </w:t>
      </w:r>
      <w:r w:rsidRPr="00C40811">
        <w:rPr>
          <w:sz w:val="22"/>
          <w:szCs w:val="22"/>
        </w:rPr>
        <w:t xml:space="preserve">your </w:t>
      </w:r>
      <w:r w:rsidRPr="00C40811">
        <w:rPr>
          <w:sz w:val="22"/>
          <w:szCs w:val="22"/>
        </w:rPr>
        <w:t xml:space="preserve">mind’s will is aligned to His will! </w:t>
      </w:r>
    </w:p>
    <w:p w14:paraId="199A81E7" w14:textId="5ED8ED8D" w:rsidR="008D193D" w:rsidRPr="00121F3C" w:rsidRDefault="007E4707" w:rsidP="007E4707">
      <w:pPr>
        <w:pStyle w:val="NoSpacing"/>
        <w:rPr>
          <w:sz w:val="22"/>
          <w:szCs w:val="22"/>
        </w:rPr>
      </w:pPr>
      <w:r w:rsidRPr="00C40811">
        <w:rPr>
          <w:sz w:val="22"/>
          <w:szCs w:val="22"/>
        </w:rPr>
        <w:t>In His love, sha</w:t>
      </w:r>
      <w:r w:rsidRPr="00C40811">
        <w:rPr>
          <w:sz w:val="22"/>
          <w:szCs w:val="22"/>
        </w:rPr>
        <w:t>lom, shalom! September 17</w:t>
      </w:r>
      <w:r>
        <w:t>, 2024</w:t>
      </w:r>
    </w:p>
    <w:sectPr w:rsidR="008D193D" w:rsidRPr="00121F3C" w:rsidSect="005C57EB">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2ACEA7" w14:textId="77777777" w:rsidR="0090651F" w:rsidRDefault="0090651F" w:rsidP="001A0CDC">
      <w:r>
        <w:separator/>
      </w:r>
    </w:p>
  </w:endnote>
  <w:endnote w:type="continuationSeparator" w:id="0">
    <w:p w14:paraId="4533C929" w14:textId="77777777" w:rsidR="0090651F" w:rsidRDefault="0090651F"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FFB66" w14:textId="2423280A" w:rsidR="005C57EB" w:rsidRPr="005C57EB" w:rsidRDefault="00C40811" w:rsidP="005C57EB">
    <w:pPr>
      <w:pStyle w:val="Footer"/>
      <w:jc w:val="center"/>
      <w:rPr>
        <w:sz w:val="20"/>
        <w:szCs w:val="20"/>
      </w:rPr>
    </w:pPr>
    <w:r>
      <w:rPr>
        <w:sz w:val="20"/>
        <w:szCs w:val="20"/>
      </w:rPr>
      <w:t>The Warning No One is Really Ready For</w:t>
    </w:r>
  </w:p>
  <w:p w14:paraId="79AC5C75" w14:textId="7111E65E" w:rsidR="005C57EB" w:rsidRPr="005C57EB" w:rsidRDefault="00C40811" w:rsidP="005C57EB">
    <w:pPr>
      <w:pStyle w:val="Footer"/>
      <w:jc w:val="center"/>
      <w:rPr>
        <w:sz w:val="20"/>
        <w:szCs w:val="20"/>
      </w:rPr>
    </w:pPr>
    <w:r>
      <w:rPr>
        <w:sz w:val="20"/>
        <w:szCs w:val="20"/>
      </w:rPr>
      <w:t>September 17, 2024</w:t>
    </w:r>
  </w:p>
  <w:p w14:paraId="6463EC03" w14:textId="77777777" w:rsidR="005C57EB" w:rsidRPr="005C57EB" w:rsidRDefault="005C57EB" w:rsidP="005C57EB">
    <w:pPr>
      <w:pStyle w:val="Footer"/>
      <w:jc w:val="center"/>
      <w:rPr>
        <w:sz w:val="20"/>
        <w:szCs w:val="20"/>
      </w:rPr>
    </w:pPr>
    <w:r w:rsidRPr="005C57EB">
      <w:rPr>
        <w:sz w:val="20"/>
        <w:szCs w:val="20"/>
      </w:rPr>
      <w:t>comeenterthemikah.com</w:t>
    </w:r>
  </w:p>
  <w:p w14:paraId="68622480"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CDE06F" w14:textId="77777777" w:rsidR="0090651F" w:rsidRDefault="0090651F" w:rsidP="001A0CDC">
      <w:r>
        <w:separator/>
      </w:r>
    </w:p>
  </w:footnote>
  <w:footnote w:type="continuationSeparator" w:id="0">
    <w:p w14:paraId="32E5E392" w14:textId="77777777" w:rsidR="0090651F" w:rsidRDefault="0090651F"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999573">
    <w:abstractNumId w:val="1"/>
  </w:num>
  <w:num w:numId="2" w16cid:durableId="2087727251">
    <w:abstractNumId w:val="10"/>
  </w:num>
  <w:num w:numId="3" w16cid:durableId="1051659922">
    <w:abstractNumId w:val="12"/>
  </w:num>
  <w:num w:numId="4" w16cid:durableId="1559626888">
    <w:abstractNumId w:val="13"/>
  </w:num>
  <w:num w:numId="5" w16cid:durableId="971709541">
    <w:abstractNumId w:val="2"/>
  </w:num>
  <w:num w:numId="6" w16cid:durableId="67844232">
    <w:abstractNumId w:val="11"/>
  </w:num>
  <w:num w:numId="7" w16cid:durableId="2042852833">
    <w:abstractNumId w:val="8"/>
  </w:num>
  <w:num w:numId="8" w16cid:durableId="1636057237">
    <w:abstractNumId w:val="7"/>
  </w:num>
  <w:num w:numId="9" w16cid:durableId="1255553573">
    <w:abstractNumId w:val="6"/>
  </w:num>
  <w:num w:numId="10" w16cid:durableId="15650699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6081407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42072422">
    <w:abstractNumId w:val="0"/>
  </w:num>
  <w:num w:numId="13" w16cid:durableId="592975262">
    <w:abstractNumId w:val="5"/>
  </w:num>
  <w:num w:numId="14" w16cid:durableId="921985920">
    <w:abstractNumId w:val="14"/>
  </w:num>
  <w:num w:numId="15" w16cid:durableId="20877287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1"/>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707"/>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049C"/>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4707"/>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651F"/>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50C5"/>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11"/>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AF2CC"/>
  <w15:docId w15:val="{5AA2B292-25C8-48D4-B8B4-7E85DBAA6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uiPriority w:val="10"/>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uiPriority w:val="10"/>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2</TotalTime>
  <Pages>9</Pages>
  <Words>3917</Words>
  <Characters>22329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3</cp:revision>
  <dcterms:created xsi:type="dcterms:W3CDTF">2024-09-17T18:43:00Z</dcterms:created>
  <dcterms:modified xsi:type="dcterms:W3CDTF">2024-09-17T18:45:00Z</dcterms:modified>
</cp:coreProperties>
</file>